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page" w:tblpX="1465" w:tblpY="1170"/>
        <w:tblW w:w="499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 de cabeçalho"/>
      </w:tblPr>
      <w:tblGrid>
        <w:gridCol w:w="10449"/>
      </w:tblGrid>
      <w:tr w:rsidR="00A66B18" w:rsidRPr="0041428F" w14:paraId="09248A85" w14:textId="77777777" w:rsidTr="00D72852">
        <w:trPr>
          <w:trHeight w:val="367"/>
        </w:trPr>
        <w:tc>
          <w:tcPr>
            <w:tcW w:w="10449" w:type="dxa"/>
          </w:tcPr>
          <w:p w14:paraId="3FDFD614" w14:textId="77777777" w:rsidR="00A66B18" w:rsidRPr="0041428F" w:rsidRDefault="00A66B18" w:rsidP="00906027">
            <w:pPr>
              <w:pStyle w:val="Informaesdecontato"/>
              <w:ind w:right="517"/>
              <w:rPr>
                <w:color w:val="000000" w:themeColor="text1"/>
              </w:rPr>
            </w:pPr>
          </w:p>
        </w:tc>
      </w:tr>
    </w:tbl>
    <w:p w14:paraId="59E2CE35" w14:textId="77777777" w:rsidR="00A66B18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TÍTULO DO TRABALHO</w:t>
      </w:r>
    </w:p>
    <w:p w14:paraId="6D0DA270" w14:textId="77777777" w:rsidR="00640687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</w:p>
    <w:p w14:paraId="3F1DA510" w14:textId="0E6E37FD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  <w:r w:rsidRPr="00640687">
        <w:rPr>
          <w:rFonts w:ascii="Times New Roman" w:hAnsi="Times New Roman" w:cs="Times New Roman"/>
          <w:color w:val="000000" w:themeColor="text1"/>
        </w:rPr>
        <w:t>Nome Sobrenome</w:t>
      </w:r>
      <w:r w:rsidR="00AB54A9" w:rsidRPr="00AB54A9">
        <w:rPr>
          <w:rFonts w:ascii="Times New Roman" w:hAnsi="Times New Roman" w:cs="Times New Roman"/>
          <w:color w:val="000000" w:themeColor="text1"/>
          <w:sz w:val="18"/>
          <w:vertAlign w:val="superscript"/>
        </w:rPr>
        <w:t>1</w:t>
      </w:r>
      <w:r w:rsidRPr="00640687">
        <w:rPr>
          <w:rFonts w:ascii="Times New Roman" w:hAnsi="Times New Roman" w:cs="Times New Roman"/>
          <w:color w:val="000000" w:themeColor="text1"/>
        </w:rPr>
        <w:t>, Nome Sobrenome</w:t>
      </w:r>
      <w:r w:rsidR="00AB54A9" w:rsidRPr="00AB54A9">
        <w:rPr>
          <w:rFonts w:ascii="Times New Roman" w:hAnsi="Times New Roman" w:cs="Times New Roman"/>
          <w:color w:val="000000" w:themeColor="text1"/>
          <w:sz w:val="18"/>
          <w:vertAlign w:val="superscript"/>
        </w:rPr>
        <w:t>1</w:t>
      </w:r>
      <w:r w:rsidRPr="00640687">
        <w:rPr>
          <w:rFonts w:ascii="Times New Roman" w:hAnsi="Times New Roman" w:cs="Times New Roman"/>
          <w:color w:val="000000" w:themeColor="text1"/>
        </w:rPr>
        <w:t>*, Nome Sobrenome</w:t>
      </w:r>
      <w:r w:rsidR="00AB54A9" w:rsidRPr="00AB54A9">
        <w:rPr>
          <w:rFonts w:ascii="Times New Roman" w:hAnsi="Times New Roman" w:cs="Times New Roman"/>
          <w:color w:val="000000" w:themeColor="text1"/>
          <w:sz w:val="18"/>
          <w:vertAlign w:val="superscript"/>
        </w:rPr>
        <w:t>1</w:t>
      </w:r>
      <w:r w:rsidRPr="00640687">
        <w:rPr>
          <w:rFonts w:ascii="Times New Roman" w:hAnsi="Times New Roman" w:cs="Times New Roman"/>
          <w:color w:val="000000" w:themeColor="text1"/>
        </w:rPr>
        <w:t xml:space="preserve"> Nome Sobrenome</w:t>
      </w:r>
      <w:r w:rsidR="00AB54A9" w:rsidRPr="00AB54A9">
        <w:rPr>
          <w:rFonts w:ascii="Times New Roman" w:hAnsi="Times New Roman" w:cs="Times New Roman"/>
          <w:color w:val="000000" w:themeColor="text1"/>
          <w:sz w:val="18"/>
          <w:vertAlign w:val="superscript"/>
        </w:rPr>
        <w:t>1</w:t>
      </w:r>
      <w:r w:rsidRPr="00640687">
        <w:rPr>
          <w:rFonts w:ascii="Times New Roman" w:hAnsi="Times New Roman" w:cs="Times New Roman"/>
          <w:color w:val="000000" w:themeColor="text1"/>
        </w:rPr>
        <w:t xml:space="preserve"> Nome Sobrenome</w:t>
      </w:r>
      <w:r w:rsidR="00AB54A9" w:rsidRPr="00AB54A9">
        <w:rPr>
          <w:rFonts w:ascii="Times New Roman" w:hAnsi="Times New Roman" w:cs="Times New Roman"/>
          <w:color w:val="000000" w:themeColor="text1"/>
          <w:sz w:val="18"/>
          <w:vertAlign w:val="superscript"/>
        </w:rPr>
        <w:t>2</w:t>
      </w:r>
      <w:bookmarkStart w:id="0" w:name="_GoBack"/>
      <w:bookmarkEnd w:id="0"/>
    </w:p>
    <w:p w14:paraId="6F5232BF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</w:p>
    <w:p w14:paraId="3F71C4B8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640687">
        <w:rPr>
          <w:rFonts w:ascii="Times New Roman" w:hAnsi="Times New Roman" w:cs="Times New Roman"/>
          <w:b w:val="0"/>
          <w:color w:val="000000" w:themeColor="text1"/>
          <w:sz w:val="20"/>
        </w:rPr>
        <w:t>¹Universidade do Estado de Santa Catarina, Lages, SC;</w:t>
      </w:r>
    </w:p>
    <w:p w14:paraId="0A94A016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640687">
        <w:rPr>
          <w:rFonts w:ascii="Times New Roman" w:hAnsi="Times New Roman" w:cs="Times New Roman"/>
          <w:b w:val="0"/>
          <w:color w:val="000000" w:themeColor="text1"/>
          <w:sz w:val="20"/>
        </w:rPr>
        <w:t>²Universidade Federal de Santa Catarina, Florianópolis, SC.</w:t>
      </w:r>
    </w:p>
    <w:p w14:paraId="02CE2C49" w14:textId="77777777" w:rsidR="00640687" w:rsidRDefault="00640687" w:rsidP="00640687">
      <w:pPr>
        <w:pStyle w:val="Assinatura"/>
        <w:jc w:val="center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640687">
        <w:rPr>
          <w:rFonts w:ascii="Times New Roman" w:hAnsi="Times New Roman" w:cs="Times New Roman"/>
          <w:b w:val="0"/>
          <w:color w:val="000000" w:themeColor="text1"/>
          <w:sz w:val="20"/>
        </w:rPr>
        <w:t>*E-mail para correspondência do autor expositor/apresentador: emaildoautorcorrespondente@xxx.com</w:t>
      </w:r>
    </w:p>
    <w:p w14:paraId="3A859A27" w14:textId="65249AFA" w:rsidR="00640687" w:rsidRDefault="00640687" w:rsidP="00B256DF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 w:val="20"/>
        </w:rPr>
      </w:pPr>
    </w:p>
    <w:p w14:paraId="32779566" w14:textId="77777777" w:rsidR="00B256DF" w:rsidRDefault="00B256DF" w:rsidP="00B256DF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  <w:sectPr w:rsidR="00B256DF" w:rsidSect="00640687">
          <w:headerReference w:type="default" r:id="rId9"/>
          <w:footerReference w:type="default" r:id="rId10"/>
          <w:pgSz w:w="11906" w:h="16838" w:code="9"/>
          <w:pgMar w:top="720" w:right="720" w:bottom="720" w:left="720" w:header="1928" w:footer="720" w:gutter="0"/>
          <w:cols w:space="720"/>
          <w:docGrid w:linePitch="360"/>
        </w:sectPr>
      </w:pPr>
    </w:p>
    <w:p w14:paraId="30AB429F" w14:textId="485A4415" w:rsidR="00640687" w:rsidRDefault="004E77C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A1516" wp14:editId="6674BCE9">
                <wp:simplePos x="0" y="0"/>
                <wp:positionH relativeFrom="column">
                  <wp:align>left</wp:align>
                </wp:positionH>
                <wp:positionV relativeFrom="paragraph">
                  <wp:posOffset>175260</wp:posOffset>
                </wp:positionV>
                <wp:extent cx="3188970" cy="333375"/>
                <wp:effectExtent l="0" t="0" r="11430" b="28575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33375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70DF5AFA" w14:textId="77777777" w:rsidR="00640687" w:rsidRPr="00D2368B" w:rsidRDefault="00640687" w:rsidP="00640687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640687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A1516" id="Caixa de Texto 1" o:spid="_x0000_s1026" style="position:absolute;margin-left:0;margin-top:13.8pt;width:251.1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" fillcolor="#f1efe2" strokecolor="#f1efe2" strokeweight=".5pt">
                <v:textbox>
                  <w:txbxContent>
                    <w:p w14:paraId="70DF5AFA" w14:textId="77777777" w:rsidR="00640687" w:rsidRPr="00D2368B" w:rsidRDefault="00640687" w:rsidP="00640687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640687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INTRODUÇÃO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5279C10" w14:textId="77777777" w:rsidR="00640687" w:rsidRDefault="00640687" w:rsidP="00640687">
      <w:pPr>
        <w:pStyle w:val="Corpodetexto"/>
        <w:jc w:val="both"/>
      </w:pPr>
      <w:r>
        <w:t>Deve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de forma clara,</w:t>
      </w:r>
      <w:r>
        <w:rPr>
          <w:spacing w:val="-1"/>
        </w:rPr>
        <w:t xml:space="preserve"> </w:t>
      </w:r>
      <w:r>
        <w:t>justificar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problema</w:t>
      </w:r>
      <w:r>
        <w:rPr>
          <w:spacing w:val="-2"/>
        </w:rPr>
        <w:t xml:space="preserve"> </w:t>
      </w:r>
      <w:r>
        <w:t>estudado.</w:t>
      </w:r>
    </w:p>
    <w:p w14:paraId="4B9AE488" w14:textId="77777777" w:rsidR="00B22CF9" w:rsidRDefault="00B22CF9" w:rsidP="00640687">
      <w:pPr>
        <w:pStyle w:val="Corpodetexto"/>
        <w:jc w:val="both"/>
      </w:pPr>
      <w:r>
        <w:t>Texto justificado com espaçamento simples, fonte Times New Roman, tamanho da fonte: 12.</w:t>
      </w:r>
    </w:p>
    <w:p w14:paraId="103E23A1" w14:textId="77777777" w:rsidR="00B22CF9" w:rsidRDefault="00B22CF9" w:rsidP="00640687">
      <w:pPr>
        <w:pStyle w:val="Corpodetexto"/>
        <w:jc w:val="both"/>
      </w:pPr>
    </w:p>
    <w:p w14:paraId="3AE99262" w14:textId="77777777" w:rsidR="00B22CF9" w:rsidRDefault="00B22CF9" w:rsidP="00640687">
      <w:pPr>
        <w:pStyle w:val="Corpodetexto"/>
        <w:jc w:val="both"/>
      </w:pPr>
    </w:p>
    <w:p w14:paraId="2DA18A9A" w14:textId="77777777" w:rsidR="00B22CF9" w:rsidRDefault="00B22CF9" w:rsidP="00640687">
      <w:pPr>
        <w:pStyle w:val="Corpodetexto"/>
        <w:jc w:val="both"/>
      </w:pPr>
    </w:p>
    <w:p w14:paraId="294EF6FC" w14:textId="77777777" w:rsidR="00B22CF9" w:rsidRDefault="00B22CF9" w:rsidP="00640687">
      <w:pPr>
        <w:pStyle w:val="Corpodetexto"/>
        <w:jc w:val="both"/>
      </w:pPr>
    </w:p>
    <w:p w14:paraId="5565EE7F" w14:textId="77777777" w:rsidR="00B22CF9" w:rsidRDefault="00B22CF9" w:rsidP="00640687">
      <w:pPr>
        <w:pStyle w:val="Corpodetex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6363C" wp14:editId="1CAE3D2F">
                <wp:simplePos x="0" y="0"/>
                <wp:positionH relativeFrom="column">
                  <wp:align>right</wp:align>
                </wp:positionH>
                <wp:positionV relativeFrom="paragraph">
                  <wp:posOffset>348155</wp:posOffset>
                </wp:positionV>
                <wp:extent cx="3200400" cy="276225"/>
                <wp:effectExtent l="0" t="0" r="19050" b="28575"/>
                <wp:wrapSquare wrapText="bothSides"/>
                <wp:docPr id="170" name="Caixa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6447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241365FB" w14:textId="77777777" w:rsidR="00B22CF9" w:rsidRPr="00A176CA" w:rsidRDefault="00B22CF9" w:rsidP="00B22CF9">
                            <w:pPr>
                              <w:pStyle w:val="Corpodetexto"/>
                              <w:jc w:val="center"/>
                              <w:rPr>
                                <w:b/>
                              </w:rPr>
                            </w:pPr>
                            <w:r w:rsidRPr="00B22CF9">
                              <w:rPr>
                                <w:b/>
                              </w:rPr>
                              <w:t>OBJETIVO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6363C" id="Caixa de Texto 170" o:spid="_x0000_s1027" style="position:absolute;left:0;text-align:left;margin-left:200.8pt;margin-top:27.4pt;width:252pt;height:21.75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" fillcolor="#f1efe2" strokecolor="#f1efe2" strokeweight=".5pt">
                <v:textbox>
                  <w:txbxContent>
                    <w:p w14:paraId="241365FB" w14:textId="77777777" w:rsidR="00B22CF9" w:rsidRPr="00A176CA" w:rsidRDefault="00B22CF9" w:rsidP="00B22CF9">
                      <w:pPr>
                        <w:pStyle w:val="Corpodetexto"/>
                        <w:jc w:val="center"/>
                        <w:rPr>
                          <w:b/>
                        </w:rPr>
                      </w:pPr>
                      <w:r w:rsidRPr="00B22CF9">
                        <w:rPr>
                          <w:b/>
                        </w:rPr>
                        <w:t>OBJETIVO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27B6CE2" w14:textId="77777777" w:rsidR="00B22CF9" w:rsidRDefault="00B22CF9" w:rsidP="00B22CF9">
      <w:pPr>
        <w:pStyle w:val="Corpodetexto"/>
        <w:spacing w:before="1"/>
        <w:jc w:val="both"/>
      </w:pPr>
      <w:r>
        <w:t>Descrever</w:t>
      </w:r>
      <w:r>
        <w:rPr>
          <w:spacing w:val="-1"/>
        </w:rPr>
        <w:t xml:space="preserve"> </w:t>
      </w:r>
      <w:r>
        <w:t>brevemente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 principal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pesquisa.</w:t>
      </w:r>
    </w:p>
    <w:p w14:paraId="140CDF6A" w14:textId="77777777" w:rsidR="00640687" w:rsidRDefault="00640687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4CE399A8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1038C" wp14:editId="0F496117">
                <wp:simplePos x="0" y="0"/>
                <wp:positionH relativeFrom="column">
                  <wp:align>right</wp:align>
                </wp:positionH>
                <wp:positionV relativeFrom="paragraph">
                  <wp:posOffset>347980</wp:posOffset>
                </wp:positionV>
                <wp:extent cx="3188970" cy="307975"/>
                <wp:effectExtent l="0" t="0" r="11430" b="15875"/>
                <wp:wrapSquare wrapText="bothSides"/>
                <wp:docPr id="171" name="Caixa de Tex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08345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780F3469" w14:textId="77777777" w:rsidR="00B22CF9" w:rsidRPr="0064771D" w:rsidRDefault="00B22CF9" w:rsidP="00B22CF9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MATERIAL E MÉTODOS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1038C" id="Caixa de Texto 171" o:spid="_x0000_s1028" style="position:absolute;margin-left:199.9pt;margin-top:27.4pt;width:251.1pt;height:24.2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" fillcolor="#f1efe2" strokecolor="#f1efe2" strokeweight=".5pt">
                <v:textbox>
                  <w:txbxContent>
                    <w:p w14:paraId="780F3469" w14:textId="77777777" w:rsidR="00B22CF9" w:rsidRPr="0064771D" w:rsidRDefault="00B22CF9" w:rsidP="00B22CF9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MATERIAL E MÉTODOS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28AAC0E" w14:textId="77777777" w:rsidR="00B22CF9" w:rsidRDefault="00B22CF9" w:rsidP="00B22CF9">
      <w:pPr>
        <w:pStyle w:val="Corpodetexto"/>
        <w:ind w:left="100" w:right="117"/>
        <w:jc w:val="both"/>
      </w:pPr>
      <w:r>
        <w:t>Fazer com que o leitor entenda os materiais utilizados e os procedimentos realizados para</w:t>
      </w:r>
      <w:r>
        <w:rPr>
          <w:spacing w:val="1"/>
        </w:rPr>
        <w:t xml:space="preserve"> </w:t>
      </w:r>
      <w:r>
        <w:t>alcançar</w:t>
      </w:r>
      <w:r>
        <w:rPr>
          <w:spacing w:val="-1"/>
        </w:rPr>
        <w:t xml:space="preserve"> </w:t>
      </w:r>
      <w:r>
        <w:t>os resultados que</w:t>
      </w:r>
      <w:r>
        <w:rPr>
          <w:spacing w:val="-1"/>
        </w:rPr>
        <w:t xml:space="preserve"> </w:t>
      </w:r>
      <w:r>
        <w:t>serão</w:t>
      </w:r>
      <w:r>
        <w:rPr>
          <w:spacing w:val="2"/>
        </w:rPr>
        <w:t xml:space="preserve"> </w:t>
      </w:r>
      <w:r>
        <w:t>apresentados;</w:t>
      </w:r>
    </w:p>
    <w:p w14:paraId="2CF76FC0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2B86EA59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71D92AC0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E76F1" wp14:editId="04262B9A">
                <wp:simplePos x="0" y="0"/>
                <wp:positionH relativeFrom="column">
                  <wp:align>right</wp:align>
                </wp:positionH>
                <wp:positionV relativeFrom="paragraph">
                  <wp:posOffset>220345</wp:posOffset>
                </wp:positionV>
                <wp:extent cx="3157855" cy="307975"/>
                <wp:effectExtent l="0" t="0" r="23495" b="15875"/>
                <wp:wrapSquare wrapText="bothSides"/>
                <wp:docPr id="172" name="Caixa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308345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022AE3A2" w14:textId="77777777" w:rsidR="00B22CF9" w:rsidRPr="0068064D" w:rsidRDefault="00B22CF9" w:rsidP="00B22CF9">
                            <w:pPr>
                              <w:pStyle w:val="Assinatur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           RESULTADOS E DISCUSSÃO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E76F1" id="Caixa de Texto 172" o:spid="_x0000_s1029" style="position:absolute;margin-left:197.45pt;margin-top:17.35pt;width:248.65pt;height:24.25pt;z-index:2516654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" fillcolor="#f1efe2" strokecolor="#f1efe2" strokeweight=".5pt">
                <v:textbox>
                  <w:txbxContent>
                    <w:p w14:paraId="022AE3A2" w14:textId="77777777" w:rsidR="00B22CF9" w:rsidRPr="0068064D" w:rsidRDefault="00B22CF9" w:rsidP="00B22CF9">
                      <w:pPr>
                        <w:pStyle w:val="Assinatura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           RESULTADOS E DISCUSSÃO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34A0076" w14:textId="77777777" w:rsidR="00B22CF9" w:rsidRDefault="00B22CF9" w:rsidP="00B22CF9">
      <w:pPr>
        <w:pStyle w:val="Corpodetexto"/>
        <w:ind w:left="100" w:right="118"/>
        <w:jc w:val="both"/>
      </w:pPr>
      <w:r>
        <w:t>Devem apresentar de forma breve os resultados obtidos com a pesquisa, evidenciar análise e</w:t>
      </w:r>
      <w:r>
        <w:rPr>
          <w:spacing w:val="1"/>
        </w:rPr>
        <w:t xml:space="preserve"> </w:t>
      </w:r>
      <w:r>
        <w:t>discussão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obtidos.</w:t>
      </w:r>
      <w:r>
        <w:rPr>
          <w:spacing w:val="-4"/>
        </w:rPr>
        <w:t xml:space="preserve"> </w:t>
      </w:r>
      <w:r>
        <w:t>Podem-se</w:t>
      </w:r>
      <w:r>
        <w:rPr>
          <w:spacing w:val="-5"/>
        </w:rPr>
        <w:t xml:space="preserve"> </w:t>
      </w:r>
      <w:r>
        <w:t>usar</w:t>
      </w:r>
      <w:r>
        <w:rPr>
          <w:spacing w:val="-5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ilustrativos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figura</w:t>
      </w:r>
      <w:r>
        <w:rPr>
          <w:spacing w:val="-7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tabela,</w:t>
      </w:r>
      <w:r>
        <w:rPr>
          <w:spacing w:val="-4"/>
        </w:rPr>
        <w:t xml:space="preserve"> </w:t>
      </w:r>
      <w:r>
        <w:t>acompanhada(o)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indicando sua</w:t>
      </w:r>
      <w:r>
        <w:rPr>
          <w:spacing w:val="1"/>
        </w:rPr>
        <w:t xml:space="preserve"> </w:t>
      </w:r>
      <w:r>
        <w:t>relevância, vantagens e</w:t>
      </w:r>
      <w:r>
        <w:rPr>
          <w:spacing w:val="-1"/>
        </w:rPr>
        <w:t xml:space="preserve"> </w:t>
      </w:r>
      <w:r>
        <w:t>possíveis limitações.</w:t>
      </w:r>
    </w:p>
    <w:p w14:paraId="39007A52" w14:textId="77777777" w:rsidR="001E7C70" w:rsidRDefault="001E7C70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62617241" w14:textId="77777777" w:rsidR="00B22CF9" w:rsidRDefault="00B22CF9" w:rsidP="00B256DF">
      <w:pPr>
        <w:pStyle w:val="Assinatura"/>
        <w:ind w:left="0" w:right="63"/>
        <w:rPr>
          <w:rFonts w:ascii="Times New Roman" w:hAnsi="Times New Roman" w:cs="Times New Roman"/>
          <w:color w:val="000000" w:themeColor="text1"/>
          <w:szCs w:val="24"/>
        </w:rPr>
      </w:pPr>
    </w:p>
    <w:p w14:paraId="4F6918FB" w14:textId="77777777" w:rsidR="00B256DF" w:rsidRDefault="00B256DF" w:rsidP="00B256DF">
      <w:pPr>
        <w:pStyle w:val="Assinatura"/>
        <w:tabs>
          <w:tab w:val="left" w:pos="4253"/>
        </w:tabs>
        <w:ind w:left="0" w:right="63"/>
        <w:jc w:val="both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 xml:space="preserve">Quando houver necessidade de insterir figuras ou tabelas, utilizar tamanho de fonte 10 para o título e </w:t>
      </w:r>
    </w:p>
    <w:p w14:paraId="0DF02835" w14:textId="77777777" w:rsidR="00B256DF" w:rsidRDefault="00B256DF" w:rsidP="00B256DF">
      <w:pPr>
        <w:pStyle w:val="Assinatura"/>
        <w:tabs>
          <w:tab w:val="left" w:pos="4253"/>
        </w:tabs>
        <w:ind w:left="0" w:right="63"/>
        <w:jc w:val="both"/>
        <w:rPr>
          <w:rFonts w:ascii="Times New Roman" w:hAnsi="Times New Roman" w:cs="Times New Roman"/>
          <w:b w:val="0"/>
          <w:color w:val="000000" w:themeColor="text1"/>
          <w:szCs w:val="24"/>
        </w:rPr>
      </w:pPr>
    </w:p>
    <w:p w14:paraId="5143369F" w14:textId="77777777" w:rsidR="00B22CF9" w:rsidRDefault="00B256DF" w:rsidP="00B256DF">
      <w:pPr>
        <w:pStyle w:val="Assinatura"/>
        <w:tabs>
          <w:tab w:val="left" w:pos="4253"/>
        </w:tabs>
        <w:ind w:left="0" w:right="63"/>
        <w:jc w:val="both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 fonte. Ambas informações são obrigatórias. Devem também ficar alinhadas e centralizadas no decorrer do texto. Ex. abaixo.</w:t>
      </w:r>
    </w:p>
    <w:p w14:paraId="1A934289" w14:textId="77777777" w:rsidR="00B256DF" w:rsidRPr="00B256DF" w:rsidRDefault="00B256DF" w:rsidP="00B256DF">
      <w:pPr>
        <w:pStyle w:val="Assinatura"/>
        <w:ind w:left="0" w:right="63"/>
        <w:rPr>
          <w:rFonts w:ascii="Times New Roman" w:hAnsi="Times New Roman" w:cs="Times New Roman"/>
          <w:b w:val="0"/>
          <w:color w:val="000000" w:themeColor="text1"/>
          <w:szCs w:val="24"/>
        </w:rPr>
      </w:pPr>
    </w:p>
    <w:p w14:paraId="1E6C5445" w14:textId="77777777" w:rsidR="00B22CF9" w:rsidRPr="00B22CF9" w:rsidRDefault="00B256D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 w:val="20"/>
        </w:rPr>
      </w:pPr>
      <w:r>
        <w:rPr>
          <w:rFonts w:ascii="Times New Roman" w:hAnsi="Times New Roman" w:cs="Times New Roman"/>
          <w:b w:val="0"/>
          <w:color w:val="000000" w:themeColor="text1"/>
          <w:sz w:val="20"/>
        </w:rPr>
        <w:t>Figura 1 ou Tabela 1</w:t>
      </w:r>
      <w:r w:rsidR="00B22CF9" w:rsidRPr="00B22CF9">
        <w:rPr>
          <w:rFonts w:ascii="Times New Roman" w:hAnsi="Times New Roman" w:cs="Times New Roman"/>
          <w:b w:val="0"/>
          <w:color w:val="000000" w:themeColor="text1"/>
          <w:sz w:val="20"/>
        </w:rPr>
        <w:t>: Avaliação de sementes...</w:t>
      </w:r>
    </w:p>
    <w:p w14:paraId="3CE98E05" w14:textId="77777777" w:rsidR="00B22CF9" w:rsidRDefault="00B22CF9" w:rsidP="00B256DF">
      <w:pPr>
        <w:pStyle w:val="Assinatura"/>
        <w:tabs>
          <w:tab w:val="left" w:pos="4253"/>
        </w:tabs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g">
            <w:drawing>
              <wp:inline distT="0" distB="0" distL="0" distR="0" wp14:anchorId="753E40E4" wp14:editId="704C676E">
                <wp:extent cx="3048000" cy="2709545"/>
                <wp:effectExtent l="0" t="0" r="0" b="0"/>
                <wp:docPr id="175" name="Agrupar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709545"/>
                          <a:chOff x="0" y="0"/>
                          <a:chExt cx="3048000" cy="2709545"/>
                        </a:xfrm>
                      </wpg:grpSpPr>
                      <pic:pic xmlns:pic="http://schemas.openxmlformats.org/drawingml/2006/picture">
                        <pic:nvPicPr>
                          <pic:cNvPr id="173" name="Imagem 17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Caixa de Texto 174"/>
                        <wps:cNvSpPr txBox="1"/>
                        <wps:spPr>
                          <a:xfrm>
                            <a:off x="0" y="2105025"/>
                            <a:ext cx="3048000" cy="604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919017" w14:textId="77777777" w:rsidR="00B22CF9" w:rsidRPr="00B22CF9" w:rsidRDefault="000F57D6" w:rsidP="00B22C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B22CF9" w:rsidRPr="00B22C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B22CF9" w:rsidRPr="00B22CF9">
                                <w:rPr>
                                  <w:sz w:val="18"/>
                                  <w:szCs w:val="18"/>
                                </w:rPr>
                                <w:t xml:space="preserve"> de Autor Desconhecido está licenciado em </w:t>
                              </w:r>
                              <w:hyperlink r:id="rId14" w:history="1">
                                <w:r w:rsidR="00B22CF9" w:rsidRPr="00B22C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E40E4" id="Agrupar 175" o:spid="_x0000_s1030" style="width:240pt;height:213.35pt;mso-position-horizontal-relative:char;mso-position-vertical-relative:line" coordsize="30480,2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3" o:spid="_x0000_s1031" type="#_x0000_t75" style="position:absolute;width:30480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74" o:spid="_x0000_s1032" type="#_x0000_t202" style="position:absolute;top:21050;width:30480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" stroked="f">
                  <v:textbox style="mso-fit-shape-to-text:t">
                    <w:txbxContent>
                      <w:p w14:paraId="2C919017" w14:textId="77777777" w:rsidR="00B22CF9" w:rsidRPr="00B22CF9" w:rsidRDefault="0082020F" w:rsidP="00B22CF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B22CF9" w:rsidRPr="00B22CF9">
                            <w:rPr>
                              <w:rStyle w:val="Hyperlink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B22CF9" w:rsidRPr="00B22CF9">
                          <w:rPr>
                            <w:sz w:val="18"/>
                            <w:szCs w:val="18"/>
                          </w:rPr>
                          <w:t xml:space="preserve"> de Autor Desconhecido está licenciado em </w:t>
                        </w:r>
                        <w:hyperlink r:id="rId17" w:history="1">
                          <w:r w:rsidR="00B22CF9" w:rsidRPr="00B22CF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FA1D12" w14:textId="23135BD7" w:rsidR="00B22CF9" w:rsidRPr="00B22CF9" w:rsidRDefault="00B22CF9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B22CF9">
        <w:rPr>
          <w:rFonts w:ascii="Times New Roman" w:hAnsi="Times New Roman" w:cs="Times New Roman"/>
          <w:b w:val="0"/>
          <w:color w:val="000000" w:themeColor="text1"/>
          <w:sz w:val="20"/>
        </w:rPr>
        <w:t xml:space="preserve">Fonte: </w:t>
      </w:r>
    </w:p>
    <w:p w14:paraId="243A31C7" w14:textId="38B71D59" w:rsidR="00B22CF9" w:rsidRDefault="00906027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B9A0F" wp14:editId="1A8E74C4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3159125" cy="297180"/>
                <wp:effectExtent l="0" t="0" r="22225" b="26670"/>
                <wp:wrapSquare wrapText="bothSides"/>
                <wp:docPr id="176" name="Caixa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125" cy="297712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407D605D" w14:textId="77777777" w:rsidR="00B256DF" w:rsidRPr="00E714A7" w:rsidRDefault="00B256DF" w:rsidP="00B256DF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CONCLUSÕES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B9A0F" id="Caixa de Texto 176" o:spid="_x0000_s1033" style="position:absolute;margin-left:197.55pt;margin-top:14.05pt;width:248.75pt;height:23.4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" fillcolor="#f1efe2" strokecolor="#f1efe2" strokeweight=".5pt">
                <v:textbox>
                  <w:txbxContent>
                    <w:p w14:paraId="407D605D" w14:textId="77777777" w:rsidR="00B256DF" w:rsidRPr="00E714A7" w:rsidRDefault="00B256DF" w:rsidP="00B256DF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CONCLUSÕES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7946AE5" w14:textId="77777777" w:rsidR="00B256DF" w:rsidRDefault="00B256DF" w:rsidP="00B256DF">
      <w:pPr>
        <w:pStyle w:val="Corpodetexto"/>
        <w:jc w:val="both"/>
      </w:pPr>
      <w:r>
        <w:rPr>
          <w:spacing w:val="-1"/>
        </w:rPr>
        <w:t>Deverá</w:t>
      </w:r>
      <w:r>
        <w:rPr>
          <w:spacing w:val="-16"/>
        </w:rPr>
        <w:t xml:space="preserve"> </w:t>
      </w:r>
      <w:r>
        <w:rPr>
          <w:spacing w:val="-1"/>
        </w:rPr>
        <w:t>ser</w:t>
      </w:r>
      <w:r>
        <w:rPr>
          <w:spacing w:val="-13"/>
        </w:rPr>
        <w:t xml:space="preserve"> </w:t>
      </w:r>
      <w:r>
        <w:t>evidenciado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conclusões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objetivos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trabalho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resultados</w:t>
      </w:r>
      <w:r>
        <w:rPr>
          <w:spacing w:val="-15"/>
        </w:rPr>
        <w:t xml:space="preserve"> </w:t>
      </w:r>
      <w:r>
        <w:t>alcançados.</w:t>
      </w:r>
    </w:p>
    <w:p w14:paraId="43D5B798" w14:textId="77777777" w:rsidR="00B256DF" w:rsidRDefault="00B256DF" w:rsidP="00B256DF">
      <w:pPr>
        <w:pStyle w:val="Corpodetexto"/>
        <w:jc w:val="both"/>
      </w:pPr>
    </w:p>
    <w:p w14:paraId="78F12B57" w14:textId="77777777" w:rsidR="00B256DF" w:rsidRDefault="00B256DF" w:rsidP="00B256DF">
      <w:pPr>
        <w:pStyle w:val="Corpodetex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D1F61" wp14:editId="6A432240">
                <wp:simplePos x="0" y="0"/>
                <wp:positionH relativeFrom="margin">
                  <wp:align>right</wp:align>
                </wp:positionH>
                <wp:positionV relativeFrom="paragraph">
                  <wp:posOffset>207586</wp:posOffset>
                </wp:positionV>
                <wp:extent cx="3178175" cy="297180"/>
                <wp:effectExtent l="0" t="0" r="22225" b="26670"/>
                <wp:wrapSquare wrapText="bothSides"/>
                <wp:docPr id="177" name="Caixa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297180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3E93617B" w14:textId="77777777" w:rsidR="00B256DF" w:rsidRPr="009931B8" w:rsidRDefault="00B256DF" w:rsidP="00B256DF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AGRADECIMENTOS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D1F61" id="Caixa de Texto 177" o:spid="_x0000_s1034" style="position:absolute;left:0;text-align:left;margin-left:199.05pt;margin-top:16.35pt;width:250.25pt;height:23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" fillcolor="#f1efe2" strokecolor="#f1efe2" strokeweight=".5pt">
                <v:textbox>
                  <w:txbxContent>
                    <w:p w14:paraId="3E93617B" w14:textId="77777777" w:rsidR="00B256DF" w:rsidRPr="009931B8" w:rsidRDefault="00B256DF" w:rsidP="00B256DF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AGRADECIMENTOS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718A2BD" w14:textId="52BF8377" w:rsidR="00B22CF9" w:rsidRPr="00B256DF" w:rsidRDefault="00B256D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Opcional.</w:t>
      </w:r>
      <w:r w:rsidR="004E77CF">
        <w:rPr>
          <w:rFonts w:ascii="Times New Roman" w:hAnsi="Times New Roman" w:cs="Times New Roman"/>
          <w:b w:val="0"/>
          <w:color w:val="000000" w:themeColor="text1"/>
          <w:szCs w:val="24"/>
        </w:rPr>
        <w:t xml:space="preserve"> </w:t>
      </w:r>
    </w:p>
    <w:p w14:paraId="6728097F" w14:textId="77777777" w:rsidR="00B256DF" w:rsidRDefault="00B256DF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BF264" wp14:editId="6FAFF723">
                <wp:simplePos x="0" y="0"/>
                <wp:positionH relativeFrom="margin">
                  <wp:align>right</wp:align>
                </wp:positionH>
                <wp:positionV relativeFrom="paragraph">
                  <wp:posOffset>302363</wp:posOffset>
                </wp:positionV>
                <wp:extent cx="3167380" cy="323850"/>
                <wp:effectExtent l="0" t="0" r="13970" b="19050"/>
                <wp:wrapSquare wrapText="bothSides"/>
                <wp:docPr id="178" name="Caixa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323850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689F2191" w14:textId="77777777" w:rsidR="00B256DF" w:rsidRPr="000313B4" w:rsidRDefault="00B256DF" w:rsidP="00B256DF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REFERÊNCIAS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BF264" id="Caixa de Texto 178" o:spid="_x0000_s1035" style="position:absolute;margin-left:198.2pt;margin-top:23.8pt;width:249.4pt;height:25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" fillcolor="#f1efe2" strokecolor="#f1efe2" strokeweight=".5pt">
                <v:textbox>
                  <w:txbxContent>
                    <w:p w14:paraId="689F2191" w14:textId="77777777" w:rsidR="00B256DF" w:rsidRPr="000313B4" w:rsidRDefault="00B256DF" w:rsidP="00B256DF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REFERÊNCIAS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6012901" w14:textId="77777777" w:rsidR="00B256DF" w:rsidRPr="00B256DF" w:rsidRDefault="00B256D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Alinhadas a esquerda. Utilizar somente as referências utilizadas neste pôster.</w:t>
      </w:r>
    </w:p>
    <w:sectPr w:rsidR="00B256DF" w:rsidRPr="00B256DF" w:rsidSect="00B256DF">
      <w:type w:val="continuous"/>
      <w:pgSz w:w="11906" w:h="16838" w:code="9"/>
      <w:pgMar w:top="720" w:right="720" w:bottom="720" w:left="426" w:header="1928" w:footer="72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8DC63" w14:textId="77777777" w:rsidR="00D72852" w:rsidRDefault="00D72852" w:rsidP="00A66B18">
      <w:pPr>
        <w:spacing w:before="0" w:after="0"/>
      </w:pPr>
      <w:r>
        <w:separator/>
      </w:r>
    </w:p>
  </w:endnote>
  <w:endnote w:type="continuationSeparator" w:id="0">
    <w:p w14:paraId="3F9295F1" w14:textId="77777777" w:rsidR="00D72852" w:rsidRDefault="00D72852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E59D4" w14:textId="11E15BB4" w:rsidR="008E0505" w:rsidRDefault="00AB54A9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9EEBBA0" wp14:editId="4C69A326">
              <wp:simplePos x="0" y="0"/>
              <wp:positionH relativeFrom="column">
                <wp:posOffset>-742950</wp:posOffset>
              </wp:positionH>
              <wp:positionV relativeFrom="paragraph">
                <wp:posOffset>72390</wp:posOffset>
              </wp:positionV>
              <wp:extent cx="1881505" cy="295275"/>
              <wp:effectExtent l="0" t="0" r="0" b="0"/>
              <wp:wrapNone/>
              <wp:docPr id="71" name="CaixaDeTexto 33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1505" cy="2952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518235" w14:textId="77777777" w:rsidR="008E6BE9" w:rsidRPr="00B22CF9" w:rsidRDefault="008E6BE9" w:rsidP="008E6B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lang w:val="pt-BR"/>
                            </w:rPr>
                          </w:pPr>
                          <w:r w:rsidRPr="00B22CF9">
                            <w:rPr>
                              <w:b/>
                              <w:kern w:val="24"/>
                              <w:lang w:val="pt-BR"/>
                            </w:rPr>
                            <w:t>Realização:</w:t>
                          </w:r>
                        </w:p>
                      </w:txbxContent>
                    </wps:txbx>
                    <wps:bodyPr wrap="square" lIns="91440" tIns="45720" rIns="91440" bIns="4572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EBBA0" id="_x0000_t202" coordsize="21600,21600" o:spt="202" path="m,l,21600r21600,l21600,xe">
              <v:stroke joinstyle="miter"/>
              <v:path gradientshapeok="t" o:connecttype="rect"/>
            </v:shapetype>
            <v:shape id="CaixaDeTexto 33" o:spid="_x0000_s1038" type="#_x0000_t202" style="position:absolute;left:0;text-align:left;margin-left:-58.5pt;margin-top:5.7pt;width:148.1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" filled="f" stroked="f">
              <v:textbox>
                <w:txbxContent>
                  <w:p w14:paraId="7F518235" w14:textId="77777777" w:rsidR="008E6BE9" w:rsidRPr="00B22CF9" w:rsidRDefault="008E6BE9" w:rsidP="008E6BE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lang w:val="pt-BR"/>
                      </w:rPr>
                    </w:pPr>
                    <w:r w:rsidRPr="00B22CF9">
                      <w:rPr>
                        <w:b/>
                        <w:kern w:val="24"/>
                        <w:lang w:val="pt-BR"/>
                      </w:rPr>
                      <w:t>Realização: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707392" behindDoc="1" locked="0" layoutInCell="1" allowOverlap="1" wp14:anchorId="77B12F35" wp14:editId="2EA95648">
          <wp:simplePos x="0" y="0"/>
          <wp:positionH relativeFrom="page">
            <wp:posOffset>1152526</wp:posOffset>
          </wp:positionH>
          <wp:positionV relativeFrom="page">
            <wp:posOffset>10159916</wp:posOffset>
          </wp:positionV>
          <wp:extent cx="2552700" cy="436964"/>
          <wp:effectExtent l="0" t="0" r="0" b="127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56188" cy="437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0464" behindDoc="0" locked="0" layoutInCell="1" allowOverlap="1" wp14:anchorId="313F167A" wp14:editId="77B4FB09">
          <wp:simplePos x="0" y="0"/>
          <wp:positionH relativeFrom="column">
            <wp:posOffset>5895975</wp:posOffset>
          </wp:positionH>
          <wp:positionV relativeFrom="paragraph">
            <wp:posOffset>48260</wp:posOffset>
          </wp:positionV>
          <wp:extent cx="371475" cy="551193"/>
          <wp:effectExtent l="0" t="0" r="0" b="127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551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BE9" w:rsidRPr="008E0505">
      <w:rPr>
        <w:noProof/>
      </w:rPr>
      <w:drawing>
        <wp:anchor distT="0" distB="0" distL="114300" distR="114300" simplePos="0" relativeHeight="251703296" behindDoc="0" locked="0" layoutInCell="1" allowOverlap="1" wp14:anchorId="16A99D78" wp14:editId="3FC45A2C">
          <wp:simplePos x="0" y="0"/>
          <wp:positionH relativeFrom="page">
            <wp:posOffset>6787545</wp:posOffset>
          </wp:positionH>
          <wp:positionV relativeFrom="paragraph">
            <wp:posOffset>-48910</wp:posOffset>
          </wp:positionV>
          <wp:extent cx="687867" cy="700531"/>
          <wp:effectExtent l="0" t="0" r="0" b="0"/>
          <wp:wrapNone/>
          <wp:docPr id="10" name="Imagem 12" descr="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3730B5-EFCA-408A-A71D-2A9B8203C4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2" descr="Logotipo&#10;&#10;Descrição gerada automaticamente">
                    <a:extLst>
                      <a:ext uri="{FF2B5EF4-FFF2-40B4-BE49-F238E27FC236}">
                        <a16:creationId xmlns:a16="http://schemas.microsoft.com/office/drawing/2014/main" id="{1D3730B5-EFCA-408A-A71D-2A9B8203C4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00" b="22038"/>
                  <a:stretch/>
                </pic:blipFill>
                <pic:spPr>
                  <a:xfrm>
                    <a:off x="0" y="0"/>
                    <a:ext cx="687867" cy="700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6BE9" w:rsidRPr="008E0505">
      <w:rPr>
        <w:noProof/>
      </w:rPr>
      <w:drawing>
        <wp:anchor distT="0" distB="0" distL="114300" distR="114300" simplePos="0" relativeHeight="251701248" behindDoc="0" locked="0" layoutInCell="1" allowOverlap="1" wp14:anchorId="191C8049" wp14:editId="52BF4B67">
          <wp:simplePos x="0" y="0"/>
          <wp:positionH relativeFrom="column">
            <wp:posOffset>4752752</wp:posOffset>
          </wp:positionH>
          <wp:positionV relativeFrom="paragraph">
            <wp:posOffset>91883</wp:posOffset>
          </wp:positionV>
          <wp:extent cx="1013467" cy="499057"/>
          <wp:effectExtent l="0" t="0" r="0" b="0"/>
          <wp:wrapNone/>
          <wp:docPr id="12" name="Imagem 8">
            <a:extLst xmlns:a="http://schemas.openxmlformats.org/drawingml/2006/main">
              <a:ext uri="{FF2B5EF4-FFF2-40B4-BE49-F238E27FC236}">
                <a16:creationId xmlns:a16="http://schemas.microsoft.com/office/drawing/2014/main" id="{3AEABBF1-3EDD-4526-9614-1D59A703A4E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>
                    <a:extLst>
                      <a:ext uri="{FF2B5EF4-FFF2-40B4-BE49-F238E27FC236}">
                        <a16:creationId xmlns:a16="http://schemas.microsoft.com/office/drawing/2014/main" id="{3AEABBF1-3EDD-4526-9614-1D59A703A4E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460" cy="501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6BE9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9F23BBF" wp14:editId="7BD903A0">
              <wp:simplePos x="0" y="0"/>
              <wp:positionH relativeFrom="column">
                <wp:posOffset>3210457</wp:posOffset>
              </wp:positionH>
              <wp:positionV relativeFrom="paragraph">
                <wp:posOffset>49219</wp:posOffset>
              </wp:positionV>
              <wp:extent cx="2030346" cy="380335"/>
              <wp:effectExtent l="0" t="0" r="0" b="0"/>
              <wp:wrapNone/>
              <wp:docPr id="72" name="CaixaDeTexto 33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0346" cy="38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F733983" w14:textId="77777777" w:rsidR="008E6BE9" w:rsidRPr="00B22CF9" w:rsidRDefault="008E6BE9" w:rsidP="008E6B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lang w:val="pt-BR"/>
                            </w:rPr>
                          </w:pPr>
                          <w:r w:rsidRPr="00B22CF9">
                            <w:rPr>
                              <w:b/>
                              <w:kern w:val="24"/>
                              <w:lang w:val="pt-BR"/>
                            </w:rPr>
                            <w:t>Organização:</w:t>
                          </w:r>
                        </w:p>
                      </w:txbxContent>
                    </wps:txbx>
                    <wps:bodyPr wrap="square" lIns="91440" tIns="45720" rIns="91440" bIns="4572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F23BBF" id="_x0000_s1039" type="#_x0000_t202" style="position:absolute;left:0;text-align:left;margin-left:252.8pt;margin-top:3.9pt;width:159.85pt;height:29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" filled="f" stroked="f">
              <v:textbox>
                <w:txbxContent>
                  <w:p w14:paraId="2F733983" w14:textId="77777777" w:rsidR="008E6BE9" w:rsidRPr="00B22CF9" w:rsidRDefault="008E6BE9" w:rsidP="008E6BE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lang w:val="pt-BR"/>
                      </w:rPr>
                    </w:pPr>
                    <w:r w:rsidRPr="00B22CF9">
                      <w:rPr>
                        <w:b/>
                        <w:kern w:val="24"/>
                        <w:lang w:val="pt-BR"/>
                      </w:rPr>
                      <w:t>Organização:</w:t>
                    </w:r>
                  </w:p>
                </w:txbxContent>
              </v:textbox>
            </v:shape>
          </w:pict>
        </mc:Fallback>
      </mc:AlternateContent>
    </w:r>
    <w:r w:rsidR="008E0505">
      <w:rPr>
        <w:noProof/>
      </w:rPr>
      <mc:AlternateContent>
        <mc:Choice Requires="wps">
          <w:drawing>
            <wp:anchor distT="0" distB="0" distL="114300" distR="114300" simplePos="0" relativeHeight="251662847" behindDoc="1" locked="0" layoutInCell="1" allowOverlap="1" wp14:anchorId="646C40F9" wp14:editId="28057A8F">
              <wp:simplePos x="0" y="0"/>
              <wp:positionH relativeFrom="page">
                <wp:align>left</wp:align>
              </wp:positionH>
              <wp:positionV relativeFrom="paragraph">
                <wp:posOffset>-25756</wp:posOffset>
              </wp:positionV>
              <wp:extent cx="7556602" cy="636423"/>
              <wp:effectExtent l="0" t="0" r="25400" b="11430"/>
              <wp:wrapNone/>
              <wp:docPr id="55" name="Retângulo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602" cy="636423"/>
                      </a:xfrm>
                      <a:prstGeom prst="rect">
                        <a:avLst/>
                      </a:prstGeom>
                      <a:solidFill>
                        <a:srgbClr val="F1EFE2"/>
                      </a:solidFill>
                      <a:ln>
                        <a:solidFill>
                          <a:srgbClr val="F1EFE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32263E" w14:textId="77777777" w:rsidR="008E6BE9" w:rsidRDefault="008E6BE9" w:rsidP="008E6BE9">
                          <w:pPr>
                            <w:ind w:left="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C40F9" id="Retângulo 55" o:spid="_x0000_s1040" style="position:absolute;left:0;text-align:left;margin-left:0;margin-top:-2.05pt;width:595pt;height:50.1pt;z-index:-2516536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" fillcolor="#f1efe2" strokecolor="#f1efe2" strokeweight="1pt">
              <v:textbox>
                <w:txbxContent>
                  <w:p w14:paraId="1E32263E" w14:textId="77777777" w:rsidR="008E6BE9" w:rsidRDefault="008E6BE9" w:rsidP="008E6BE9">
                    <w:pPr>
                      <w:ind w:left="0"/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49796" w14:textId="77777777" w:rsidR="00D72852" w:rsidRDefault="00D72852" w:rsidP="00A66B18">
      <w:pPr>
        <w:spacing w:before="0" w:after="0"/>
      </w:pPr>
      <w:r>
        <w:separator/>
      </w:r>
    </w:p>
  </w:footnote>
  <w:footnote w:type="continuationSeparator" w:id="0">
    <w:p w14:paraId="0E32EE3A" w14:textId="77777777" w:rsidR="00D72852" w:rsidRDefault="00D72852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D81CF" w14:textId="77777777" w:rsidR="00A66B18" w:rsidRDefault="00640687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FF4573D" wp14:editId="261FCA46">
          <wp:simplePos x="0" y="0"/>
          <wp:positionH relativeFrom="column">
            <wp:posOffset>5324475</wp:posOffset>
          </wp:positionH>
          <wp:positionV relativeFrom="paragraph">
            <wp:posOffset>-1189990</wp:posOffset>
          </wp:positionV>
          <wp:extent cx="1580515" cy="1459231"/>
          <wp:effectExtent l="0" t="0" r="0" b="762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I Seminário Sementess ok fund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515" cy="1459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2C88FB" wp14:editId="1A8FFBB9">
              <wp:simplePos x="0" y="0"/>
              <wp:positionH relativeFrom="margin">
                <wp:posOffset>518781</wp:posOffset>
              </wp:positionH>
              <wp:positionV relativeFrom="paragraph">
                <wp:posOffset>-273567</wp:posOffset>
              </wp:positionV>
              <wp:extent cx="2276475" cy="314325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61E3AB" w14:textId="77777777" w:rsidR="00ED072D" w:rsidRPr="004E77CF" w:rsidRDefault="00ED072D">
                          <w:pPr>
                            <w:ind w:left="0"/>
                            <w:contextualSpacing/>
                            <w:rPr>
                              <w:rFonts w:ascii="Candara" w:hAnsi="Candara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</w:pPr>
                          <w:r w:rsidRPr="004E77CF">
                            <w:rPr>
                              <w:rFonts w:ascii="Candara" w:hAnsi="Candara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  <w:t>26 a 29 de Outubro de 2021</w:t>
                          </w:r>
                        </w:p>
                        <w:p w14:paraId="6E67FD8C" w14:textId="77777777" w:rsidR="00ED072D" w:rsidRPr="004E77CF" w:rsidRDefault="00ED072D" w:rsidP="00ED072D">
                          <w:pPr>
                            <w:ind w:left="0"/>
                            <w:contextualSpacing/>
                            <w:jc w:val="center"/>
                            <w:rPr>
                              <w:rFonts w:ascii="Candara" w:hAnsi="Candara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</w:pPr>
                          <w:r w:rsidRPr="004E77CF">
                            <w:rPr>
                              <w:rFonts w:ascii="Candara" w:hAnsi="Candara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  <w:t xml:space="preserve">         </w:t>
                          </w:r>
                        </w:p>
                        <w:p w14:paraId="2676C950" w14:textId="77777777" w:rsidR="00ED072D" w:rsidRPr="004E77CF" w:rsidRDefault="00ED072D" w:rsidP="00ED072D">
                          <w:pPr>
                            <w:ind w:left="0"/>
                            <w:contextualSpacing/>
                            <w:jc w:val="center"/>
                            <w:rPr>
                              <w:rFonts w:ascii="Candara" w:hAnsi="Candara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C88F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6" type="#_x0000_t202" style="position:absolute;left:0;text-align:left;margin-left:40.85pt;margin-top:-21.55pt;width:179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" filled="f" stroked="f" strokeweight=".5pt">
              <v:textbox>
                <w:txbxContent>
                  <w:p w14:paraId="4861E3AB" w14:textId="77777777" w:rsidR="00ED072D" w:rsidRPr="004E77CF" w:rsidRDefault="00ED072D">
                    <w:pPr>
                      <w:ind w:left="0"/>
                      <w:contextualSpacing/>
                      <w:rPr>
                        <w:rFonts w:ascii="Candara" w:hAnsi="Candara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</w:pPr>
                    <w:r w:rsidRPr="004E77CF">
                      <w:rPr>
                        <w:rFonts w:ascii="Candara" w:hAnsi="Candara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  <w:t>26 a 29 de Outubro de 2021</w:t>
                    </w:r>
                  </w:p>
                  <w:p w14:paraId="6E67FD8C" w14:textId="77777777" w:rsidR="00ED072D" w:rsidRPr="004E77CF" w:rsidRDefault="00ED072D" w:rsidP="00ED072D">
                    <w:pPr>
                      <w:ind w:left="0"/>
                      <w:contextualSpacing/>
                      <w:jc w:val="center"/>
                      <w:rPr>
                        <w:rFonts w:ascii="Candara" w:hAnsi="Candara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</w:pPr>
                    <w:r w:rsidRPr="004E77CF">
                      <w:rPr>
                        <w:rFonts w:ascii="Candara" w:hAnsi="Candara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  <w:t xml:space="preserve">         </w:t>
                    </w:r>
                  </w:p>
                  <w:p w14:paraId="2676C950" w14:textId="77777777" w:rsidR="00ED072D" w:rsidRPr="004E77CF" w:rsidRDefault="00ED072D" w:rsidP="00ED072D">
                    <w:pPr>
                      <w:ind w:left="0"/>
                      <w:contextualSpacing/>
                      <w:jc w:val="center"/>
                      <w:rPr>
                        <w:rFonts w:ascii="Candara" w:hAnsi="Candara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B8A979" wp14:editId="674A4273">
              <wp:simplePos x="0" y="0"/>
              <wp:positionH relativeFrom="page">
                <wp:posOffset>-41423</wp:posOffset>
              </wp:positionH>
              <wp:positionV relativeFrom="paragraph">
                <wp:posOffset>-1111766</wp:posOffset>
              </wp:positionV>
              <wp:extent cx="5381625" cy="84772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1625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D6C4F2" w14:textId="77777777" w:rsidR="00D72852" w:rsidRPr="004E77CF" w:rsidRDefault="00D72852" w:rsidP="00ED072D">
                          <w:pPr>
                            <w:spacing w:line="276" w:lineRule="auto"/>
                            <w:ind w:left="0"/>
                            <w:contextualSpacing/>
                            <w:jc w:val="center"/>
                            <w:rPr>
                              <w:rFonts w:ascii="Candara" w:hAnsi="Candara" w:cs="Times New Roman"/>
                              <w:b/>
                              <w:color w:val="FFFFFF" w:themeColor="background1"/>
                              <w:sz w:val="30"/>
                              <w:szCs w:val="30"/>
                              <w:lang w:val="pt-BR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E77CF">
                            <w:rPr>
                              <w:rFonts w:ascii="Candara" w:hAnsi="Candara" w:cs="Times New Roman"/>
                              <w:b/>
                              <w:color w:val="FFFFFF" w:themeColor="background1"/>
                              <w:sz w:val="30"/>
                              <w:szCs w:val="30"/>
                              <w:lang w:val="pt-BR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II SEMINÁRIO DE SEMENTES EM SANTA CATARINA</w:t>
                          </w:r>
                        </w:p>
                        <w:p w14:paraId="2C4E5474" w14:textId="304F1F11" w:rsidR="00D72852" w:rsidRPr="004E77CF" w:rsidRDefault="00ED072D" w:rsidP="00ED072D">
                          <w:pPr>
                            <w:spacing w:line="276" w:lineRule="auto"/>
                            <w:ind w:left="0"/>
                            <w:contextualSpacing/>
                            <w:rPr>
                              <w:rFonts w:ascii="Candara" w:hAnsi="Candara" w:cs="Times New Roman"/>
                              <w:i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</w:pPr>
                          <w:r w:rsidRPr="004E77CF">
                            <w:rPr>
                              <w:rFonts w:ascii="Candara" w:hAnsi="Candara" w:cs="Times New Roman"/>
                              <w:i/>
                              <w:color w:val="FFFFFF" w:themeColor="background1"/>
                              <w:sz w:val="30"/>
                              <w:szCs w:val="30"/>
                              <w:lang w:val="pt-BR"/>
                            </w:rPr>
                            <w:t xml:space="preserve">             </w:t>
                          </w:r>
                          <w:r w:rsidR="0082020F">
                            <w:rPr>
                              <w:rFonts w:ascii="Candara" w:hAnsi="Candara" w:cs="Times New Roman"/>
                              <w:i/>
                              <w:color w:val="FFFFFF" w:themeColor="background1"/>
                              <w:sz w:val="30"/>
                              <w:szCs w:val="30"/>
                              <w:lang w:val="pt-BR"/>
                            </w:rPr>
                            <w:t xml:space="preserve">   </w:t>
                          </w:r>
                          <w:r w:rsidR="00D72852" w:rsidRPr="004E77CF">
                            <w:rPr>
                              <w:rFonts w:ascii="Candara" w:hAnsi="Candara" w:cs="Times New Roman"/>
                              <w:i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>Tecnologia e Inovação na Produção de Sementes</w:t>
                          </w:r>
                        </w:p>
                        <w:p w14:paraId="540AA621" w14:textId="77777777" w:rsidR="00D72852" w:rsidRPr="004E77CF" w:rsidRDefault="00D72852" w:rsidP="00D72852">
                          <w:pPr>
                            <w:ind w:left="0"/>
                            <w:jc w:val="center"/>
                            <w:rPr>
                              <w:rFonts w:ascii="Candara" w:hAnsi="Candara" w:cs="Times New Roman"/>
                              <w:color w:val="FFFFFF" w:themeColor="background1"/>
                              <w:sz w:val="30"/>
                              <w:szCs w:val="30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B8A979" id="Caixa de Texto 2" o:spid="_x0000_s1037" type="#_x0000_t202" style="position:absolute;left:0;text-align:left;margin-left:-3.25pt;margin-top:-87.55pt;width:423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" filled="f" stroked="f" strokeweight=".5pt">
              <v:textbox>
                <w:txbxContent>
                  <w:p w14:paraId="4AD6C4F2" w14:textId="77777777" w:rsidR="00D72852" w:rsidRPr="004E77CF" w:rsidRDefault="00D72852" w:rsidP="00ED072D">
                    <w:pPr>
                      <w:spacing w:line="276" w:lineRule="auto"/>
                      <w:ind w:left="0"/>
                      <w:contextualSpacing/>
                      <w:jc w:val="center"/>
                      <w:rPr>
                        <w:rFonts w:ascii="Candara" w:hAnsi="Candara" w:cs="Times New Roman"/>
                        <w:b/>
                        <w:color w:val="FFFFFF" w:themeColor="background1"/>
                        <w:sz w:val="30"/>
                        <w:szCs w:val="30"/>
                        <w:lang w:val="pt-BR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4E77CF">
                      <w:rPr>
                        <w:rFonts w:ascii="Candara" w:hAnsi="Candara" w:cs="Times New Roman"/>
                        <w:b/>
                        <w:color w:val="FFFFFF" w:themeColor="background1"/>
                        <w:sz w:val="30"/>
                        <w:szCs w:val="30"/>
                        <w:lang w:val="pt-BR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II SEMINÁRIO DE SEMENTES EM SANTA CATARINA</w:t>
                    </w:r>
                  </w:p>
                  <w:p w14:paraId="2C4E5474" w14:textId="304F1F11" w:rsidR="00D72852" w:rsidRPr="004E77CF" w:rsidRDefault="00ED072D" w:rsidP="00ED072D">
                    <w:pPr>
                      <w:spacing w:line="276" w:lineRule="auto"/>
                      <w:ind w:left="0"/>
                      <w:contextualSpacing/>
                      <w:rPr>
                        <w:rFonts w:ascii="Candara" w:hAnsi="Candara" w:cs="Times New Roman"/>
                        <w:i/>
                        <w:color w:val="FFFFFF" w:themeColor="background1"/>
                        <w:sz w:val="26"/>
                        <w:szCs w:val="26"/>
                        <w:lang w:val="pt-BR"/>
                      </w:rPr>
                    </w:pPr>
                    <w:r w:rsidRPr="004E77CF">
                      <w:rPr>
                        <w:rFonts w:ascii="Candara" w:hAnsi="Candara" w:cs="Times New Roman"/>
                        <w:i/>
                        <w:color w:val="FFFFFF" w:themeColor="background1"/>
                        <w:sz w:val="30"/>
                        <w:szCs w:val="30"/>
                        <w:lang w:val="pt-BR"/>
                      </w:rPr>
                      <w:t xml:space="preserve">             </w:t>
                    </w:r>
                    <w:r w:rsidR="0082020F">
                      <w:rPr>
                        <w:rFonts w:ascii="Candara" w:hAnsi="Candara" w:cs="Times New Roman"/>
                        <w:i/>
                        <w:color w:val="FFFFFF" w:themeColor="background1"/>
                        <w:sz w:val="30"/>
                        <w:szCs w:val="30"/>
                        <w:lang w:val="pt-BR"/>
                      </w:rPr>
                      <w:t xml:space="preserve">   </w:t>
                    </w:r>
                    <w:r w:rsidR="00D72852" w:rsidRPr="004E77CF">
                      <w:rPr>
                        <w:rFonts w:ascii="Candara" w:hAnsi="Candara" w:cs="Times New Roman"/>
                        <w:i/>
                        <w:color w:val="FFFFFF" w:themeColor="background1"/>
                        <w:sz w:val="26"/>
                        <w:szCs w:val="26"/>
                        <w:lang w:val="pt-BR"/>
                      </w:rPr>
                      <w:t>Tecnologia e Inovação na Produção de Sementes</w:t>
                    </w:r>
                  </w:p>
                  <w:p w14:paraId="540AA621" w14:textId="77777777" w:rsidR="00D72852" w:rsidRPr="004E77CF" w:rsidRDefault="00D72852" w:rsidP="00D72852">
                    <w:pPr>
                      <w:ind w:left="0"/>
                      <w:jc w:val="center"/>
                      <w:rPr>
                        <w:rFonts w:ascii="Candara" w:hAnsi="Candara" w:cs="Times New Roman"/>
                        <w:color w:val="FFFFFF" w:themeColor="background1"/>
                        <w:sz w:val="30"/>
                        <w:szCs w:val="30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41428F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41829" wp14:editId="177FA354">
              <wp:simplePos x="0" y="0"/>
              <wp:positionH relativeFrom="column">
                <wp:posOffset>-612480</wp:posOffset>
              </wp:positionH>
              <wp:positionV relativeFrom="paragraph">
                <wp:posOffset>-1222744</wp:posOffset>
              </wp:positionV>
              <wp:extent cx="8248650" cy="1343025"/>
              <wp:effectExtent l="0" t="0" r="0" b="9525"/>
              <wp:wrapNone/>
              <wp:docPr id="19" name="Elemento gráfico 17" descr="Formas de destaque curvas que coletivamente constroem o design do cabeçalh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1343025"/>
                        <a:chOff x="-7144" y="-7144"/>
                        <a:chExt cx="6005513" cy="1924050"/>
                      </a:xfrm>
                    </wpg:grpSpPr>
                    <wps:wsp>
                      <wps:cNvPr id="20" name="Forma Livre: Form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FE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vre: Form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5E3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vre: Forma 23"/>
                      <wps:cNvSpPr/>
                      <wps:spPr>
                        <a:xfrm>
                          <a:off x="-7144" y="-7144"/>
                          <a:ext cx="6000750" cy="1337283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0B2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 liv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FE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65B0A" id="Elemento gráfico 17" o:spid="_x0000_s1026" alt="Formas de destaque curvas que coletivamente constroem o design do cabeçalho" style="position:absolute;margin-left:-48.25pt;margin-top:-96.3pt;width:649.5pt;height:105.75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">
              <v:shape id="Forma Liv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" path="m3869531,1359694v,,-489585,474345,-1509712,384810c1339691,1654969,936784,1180624,7144,1287304l7144,7144r3862387,l3869531,1359694xe" fillcolor="#f1efe2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v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" path="m7144,1699736v,,1403032,618173,2927032,-215265c4459129,651986,5998369,893921,5998369,893921r,-886777l7144,7144r,1692592xe" fillcolor="#415e32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vre: Forma 23" o:spid="_x0000_s1029" style="position:absolute;left:-71;top:-71;width:60007;height:13372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" path="m7144,7144r,606742c647224,1034891,2136934,964406,3546634,574834,4882039,205264,5998369,893921,5998369,893921r,-886777l7144,7144xe" fillcolor="#9b0b23" stroked="f">
                <v:stroke joinstyle="miter"/>
                <v:path arrowok="t" o:connecttype="custom" o:connectlocs="7144,10558;7144,907241;3546634,849527;5998369,1321094;5998369,10558;7144,10558" o:connectangles="0,0,0,0,0,0"/>
              </v:shape>
              <v:shape id="Forma liv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" path="m7144,481489c380524,602456,751999,764381,1305401,812959,2325529,902494,2815114,428149,2815114,428149r,-421005c2332196,236696,1376839,568166,7144,481489xe" fillcolor="#f1efe2" stroked="f"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52"/>
    <w:rsid w:val="00032A37"/>
    <w:rsid w:val="00045401"/>
    <w:rsid w:val="00083BAA"/>
    <w:rsid w:val="000B1500"/>
    <w:rsid w:val="000F57D6"/>
    <w:rsid w:val="00100D9D"/>
    <w:rsid w:val="0010680C"/>
    <w:rsid w:val="00113D79"/>
    <w:rsid w:val="00152B0B"/>
    <w:rsid w:val="001766D6"/>
    <w:rsid w:val="00192419"/>
    <w:rsid w:val="001C270D"/>
    <w:rsid w:val="001D0B5A"/>
    <w:rsid w:val="001E2320"/>
    <w:rsid w:val="001E7C70"/>
    <w:rsid w:val="00214E28"/>
    <w:rsid w:val="00352B81"/>
    <w:rsid w:val="00373AF6"/>
    <w:rsid w:val="00394757"/>
    <w:rsid w:val="003A0150"/>
    <w:rsid w:val="003E24DF"/>
    <w:rsid w:val="0041428F"/>
    <w:rsid w:val="00452F49"/>
    <w:rsid w:val="004679A8"/>
    <w:rsid w:val="004A2B0D"/>
    <w:rsid w:val="004E01B2"/>
    <w:rsid w:val="004E77CF"/>
    <w:rsid w:val="005158A2"/>
    <w:rsid w:val="005741F8"/>
    <w:rsid w:val="005B0455"/>
    <w:rsid w:val="005C2210"/>
    <w:rsid w:val="00615018"/>
    <w:rsid w:val="0062123A"/>
    <w:rsid w:val="00640687"/>
    <w:rsid w:val="00646E75"/>
    <w:rsid w:val="00656C0D"/>
    <w:rsid w:val="006E3A16"/>
    <w:rsid w:val="006F6F10"/>
    <w:rsid w:val="00714317"/>
    <w:rsid w:val="00783E79"/>
    <w:rsid w:val="007B5AE8"/>
    <w:rsid w:val="007F5192"/>
    <w:rsid w:val="0082020F"/>
    <w:rsid w:val="008E0505"/>
    <w:rsid w:val="008E6BE9"/>
    <w:rsid w:val="008F0ED9"/>
    <w:rsid w:val="00906027"/>
    <w:rsid w:val="009213C3"/>
    <w:rsid w:val="00990E3D"/>
    <w:rsid w:val="009C00D4"/>
    <w:rsid w:val="009D6510"/>
    <w:rsid w:val="009F6646"/>
    <w:rsid w:val="00A26FE7"/>
    <w:rsid w:val="00A66B18"/>
    <w:rsid w:val="00A6783B"/>
    <w:rsid w:val="00A96CF8"/>
    <w:rsid w:val="00AA089B"/>
    <w:rsid w:val="00AB54A9"/>
    <w:rsid w:val="00AE1388"/>
    <w:rsid w:val="00AF3982"/>
    <w:rsid w:val="00B22CF9"/>
    <w:rsid w:val="00B256DF"/>
    <w:rsid w:val="00B50294"/>
    <w:rsid w:val="00B57D6E"/>
    <w:rsid w:val="00C701F7"/>
    <w:rsid w:val="00C70786"/>
    <w:rsid w:val="00CC78A4"/>
    <w:rsid w:val="00D10958"/>
    <w:rsid w:val="00D66593"/>
    <w:rsid w:val="00D72852"/>
    <w:rsid w:val="00DE6DA2"/>
    <w:rsid w:val="00DF2D30"/>
    <w:rsid w:val="00E4786A"/>
    <w:rsid w:val="00E55D74"/>
    <w:rsid w:val="00E6540C"/>
    <w:rsid w:val="00E81E2A"/>
    <w:rsid w:val="00ED072D"/>
    <w:rsid w:val="00EE0952"/>
    <w:rsid w:val="00F97C5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9CE81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udao">
    <w:name w:val="Salutation"/>
    <w:basedOn w:val="Normal"/>
    <w:link w:val="SaudaoChar"/>
    <w:uiPriority w:val="4"/>
    <w:unhideWhenUsed/>
    <w:qFormat/>
    <w:rsid w:val="00A66B18"/>
    <w:pPr>
      <w:spacing w:before="720"/>
    </w:pPr>
  </w:style>
  <w:style w:type="character" w:customStyle="1" w:styleId="SaudaoChar">
    <w:name w:val="Saudação Char"/>
    <w:basedOn w:val="Fontepargpadro"/>
    <w:link w:val="Sauda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A6783B"/>
    <w:pPr>
      <w:spacing w:before="480" w:after="960"/>
    </w:pPr>
  </w:style>
  <w:style w:type="character" w:customStyle="1" w:styleId="EncerramentoChar">
    <w:name w:val="Encerramento Char"/>
    <w:basedOn w:val="Fontepargpadro"/>
    <w:link w:val="Encerramento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ssinatura">
    <w:name w:val="Signature"/>
    <w:basedOn w:val="Normal"/>
    <w:link w:val="Assinatura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ssinaturaChar">
    <w:name w:val="Assinatura Char"/>
    <w:basedOn w:val="Fontepargpadro"/>
    <w:link w:val="Assinatur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E24DF"/>
    <w:pPr>
      <w:spacing w:after="0"/>
      <w:jc w:val="right"/>
    </w:pPr>
  </w:style>
  <w:style w:type="character" w:customStyle="1" w:styleId="CabealhoChar">
    <w:name w:val="Cabeçalho Char"/>
    <w:basedOn w:val="Fontepargpadro"/>
    <w:link w:val="Cabealh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Fontepargpadro"/>
    <w:uiPriority w:val="1"/>
    <w:semiHidden/>
    <w:rsid w:val="003E24DF"/>
    <w:rPr>
      <w:b/>
      <w:bCs/>
    </w:rPr>
  </w:style>
  <w:style w:type="paragraph" w:customStyle="1" w:styleId="Informaesdecontato">
    <w:name w:val="Informações de conta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har">
    <w:name w:val="Título 2 Char"/>
    <w:basedOn w:val="Fontepargpadro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oEspaoReservado">
    <w:name w:val="Placeholder Text"/>
    <w:basedOn w:val="Fontepargpadr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actere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cteredeLogotipo">
    <w:name w:val="Caractere de Logotipo"/>
    <w:basedOn w:val="Fontepargpadro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Hyperlink">
    <w:name w:val="Hyperlink"/>
    <w:basedOn w:val="Fontepargpadro"/>
    <w:uiPriority w:val="99"/>
    <w:unhideWhenUsed/>
    <w:rsid w:val="00640687"/>
    <w:rPr>
      <w:color w:val="F49100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4068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640687"/>
    <w:pPr>
      <w:widowControl w:val="0"/>
      <w:autoSpaceDE w:val="0"/>
      <w:autoSpaceDN w:val="0"/>
      <w:spacing w:before="0" w:after="0"/>
      <w:ind w:left="0" w:right="0"/>
    </w:pPr>
    <w:rPr>
      <w:rFonts w:ascii="Times New Roman" w:eastAsia="Times New Roman" w:hAnsi="Times New Roman" w:cs="Times New Roman"/>
      <w:color w:val="auto"/>
      <w:kern w:val="0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40687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g.excelforo.com/2012/04/grafico-excel-con-maximos-y-minimos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blog.excelforo.com/2012/04/grafico-excel-con-maximos-y-minimos.html" TargetMode="External"/><Relationship Id="rId17" Type="http://schemas.openxmlformats.org/officeDocument/2006/relationships/hyperlink" Target="https://creativecommons.org/licenses/by-nc-nd/3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log.excelforo.com/2012/04/grafico-excel-con-maximos-y-minimo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reativecommons.org/licenses/by-nc-nd/3.0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2591966060\AppData\Roaming\Microsoft\Templates\Papel%20timbrado%20com%20curva%20azul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DD0F1442FE5245827A36B655CCFDDF" ma:contentTypeVersion="14" ma:contentTypeDescription="Crie um novo documento." ma:contentTypeScope="" ma:versionID="4e4251f76b60d6b5cd5f14495229b55b">
  <xsd:schema xmlns:xsd="http://www.w3.org/2001/XMLSchema" xmlns:xs="http://www.w3.org/2001/XMLSchema" xmlns:p="http://schemas.microsoft.com/office/2006/metadata/properties" xmlns:ns3="14231e91-b486-4165-b324-9076dec046c3" xmlns:ns4="318f1e19-2c9d-4801-8088-1a458c645a07" targetNamespace="http://schemas.microsoft.com/office/2006/metadata/properties" ma:root="true" ma:fieldsID="3a46bca68b51a2601c1bc97bb706586b" ns3:_="" ns4:_="">
    <xsd:import namespace="14231e91-b486-4165-b324-9076dec046c3"/>
    <xsd:import namespace="318f1e19-2c9d-4801-8088-1a458c645a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31e91-b486-4165-b324-9076dec04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1e19-2c9d-4801-8088-1a458c645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4231e91-b486-4165-b324-9076dec046c3" xsi:nil="true"/>
  </documentManagement>
</p:properties>
</file>

<file path=customXml/itemProps1.xml><?xml version="1.0" encoding="utf-8"?>
<ds:datastoreItem xmlns:ds="http://schemas.openxmlformats.org/officeDocument/2006/customXml" ds:itemID="{31DDDB69-5E78-47C4-8CE2-BCD938394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31e91-b486-4165-b324-9076dec046c3"/>
    <ds:schemaRef ds:uri="318f1e19-2c9d-4801-8088-1a458c645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14231e91-b486-4165-b324-9076dec046c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18f1e19-2c9d-4801-8088-1a458c645a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com curva azul</Template>
  <TotalTime>0</TotalTime>
  <Pages>1</Pages>
  <Words>222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2021-10-04T20:02:00Z</dcterms:created>
  <dcterms:modified xsi:type="dcterms:W3CDTF">2021-10-06T00:19:00Z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0x0101005DDD0F1442FE5245827A36B655CCFDDF</vt:lpwstr>
  </property>
</Properties>
</file>