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page" w:tblpX="1465" w:tblpY="1170"/>
        <w:tblW w:w="499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a de layout de cabeçalho"/>
      </w:tblPr>
      <w:tblGrid>
        <w:gridCol w:w="10449"/>
      </w:tblGrid>
      <w:tr w:rsidR="00A66B18" w:rsidRPr="0041428F" w14:paraId="09248A85" w14:textId="77777777" w:rsidTr="00D72852">
        <w:trPr>
          <w:trHeight w:val="367"/>
        </w:trPr>
        <w:tc>
          <w:tcPr>
            <w:tcW w:w="10449" w:type="dxa"/>
          </w:tcPr>
          <w:p w14:paraId="3FDFD614" w14:textId="77777777" w:rsidR="00A66B18" w:rsidRPr="0041428F" w:rsidRDefault="00A66B18" w:rsidP="00906027">
            <w:pPr>
              <w:pStyle w:val="Informaesdecontato"/>
              <w:ind w:right="517"/>
              <w:rPr>
                <w:color w:val="000000" w:themeColor="text1"/>
              </w:rPr>
            </w:pPr>
          </w:p>
        </w:tc>
      </w:tr>
    </w:tbl>
    <w:p w14:paraId="59E2CE35" w14:textId="77777777" w:rsidR="00A66B18" w:rsidRDefault="00640687" w:rsidP="00640687">
      <w:pPr>
        <w:pStyle w:val="Assinatura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TÍTULO DO TRABALHO</w:t>
      </w:r>
    </w:p>
    <w:p w14:paraId="6D0DA270" w14:textId="77777777" w:rsidR="00640687" w:rsidRDefault="00640687" w:rsidP="00640687">
      <w:pPr>
        <w:pStyle w:val="Assinatura"/>
        <w:jc w:val="center"/>
        <w:rPr>
          <w:rFonts w:ascii="Times New Roman" w:hAnsi="Times New Roman" w:cs="Times New Roman"/>
          <w:color w:val="000000" w:themeColor="text1"/>
        </w:rPr>
      </w:pPr>
    </w:p>
    <w:p w14:paraId="3F1DA510" w14:textId="77777777" w:rsidR="00640687" w:rsidRPr="00640687" w:rsidRDefault="00640687" w:rsidP="00640687">
      <w:pPr>
        <w:pStyle w:val="Assinatura"/>
        <w:jc w:val="center"/>
        <w:rPr>
          <w:rFonts w:ascii="Times New Roman" w:hAnsi="Times New Roman" w:cs="Times New Roman"/>
          <w:color w:val="000000" w:themeColor="text1"/>
        </w:rPr>
      </w:pPr>
      <w:r w:rsidRPr="00640687">
        <w:rPr>
          <w:rFonts w:ascii="Times New Roman" w:hAnsi="Times New Roman" w:cs="Times New Roman"/>
          <w:color w:val="000000" w:themeColor="text1"/>
        </w:rPr>
        <w:t>Nome Sobrenome¹, Nome Sobrenome²*, Nome Sobrenome¹ Nome Sobrenome¹ Nome Sobrenome¹</w:t>
      </w:r>
      <w:bookmarkStart w:id="0" w:name="_GoBack"/>
      <w:bookmarkEnd w:id="0"/>
    </w:p>
    <w:p w14:paraId="6F5232BF" w14:textId="77777777" w:rsidR="00640687" w:rsidRPr="00640687" w:rsidRDefault="00640687" w:rsidP="00640687">
      <w:pPr>
        <w:pStyle w:val="Assinatura"/>
        <w:jc w:val="center"/>
        <w:rPr>
          <w:rFonts w:ascii="Times New Roman" w:hAnsi="Times New Roman" w:cs="Times New Roman"/>
          <w:color w:val="000000" w:themeColor="text1"/>
        </w:rPr>
      </w:pPr>
    </w:p>
    <w:p w14:paraId="3F71C4B8" w14:textId="77777777" w:rsidR="00640687" w:rsidRPr="00640687" w:rsidRDefault="00640687" w:rsidP="00640687">
      <w:pPr>
        <w:pStyle w:val="Assinatura"/>
        <w:jc w:val="center"/>
        <w:rPr>
          <w:rFonts w:ascii="Times New Roman" w:hAnsi="Times New Roman" w:cs="Times New Roman"/>
          <w:b w:val="0"/>
          <w:color w:val="000000" w:themeColor="text1"/>
          <w:sz w:val="20"/>
        </w:rPr>
      </w:pPr>
      <w:r w:rsidRPr="00640687">
        <w:rPr>
          <w:rFonts w:ascii="Times New Roman" w:hAnsi="Times New Roman" w:cs="Times New Roman"/>
          <w:b w:val="0"/>
          <w:color w:val="000000" w:themeColor="text1"/>
          <w:sz w:val="20"/>
        </w:rPr>
        <w:t>¹Universidade do Estado de Santa Catarina, Lages, SC;</w:t>
      </w:r>
    </w:p>
    <w:p w14:paraId="0A94A016" w14:textId="77777777" w:rsidR="00640687" w:rsidRPr="00640687" w:rsidRDefault="00640687" w:rsidP="00640687">
      <w:pPr>
        <w:pStyle w:val="Assinatura"/>
        <w:jc w:val="center"/>
        <w:rPr>
          <w:rFonts w:ascii="Times New Roman" w:hAnsi="Times New Roman" w:cs="Times New Roman"/>
          <w:b w:val="0"/>
          <w:color w:val="000000" w:themeColor="text1"/>
          <w:sz w:val="20"/>
        </w:rPr>
      </w:pPr>
      <w:r w:rsidRPr="00640687">
        <w:rPr>
          <w:rFonts w:ascii="Times New Roman" w:hAnsi="Times New Roman" w:cs="Times New Roman"/>
          <w:b w:val="0"/>
          <w:color w:val="000000" w:themeColor="text1"/>
          <w:sz w:val="20"/>
        </w:rPr>
        <w:t>²Universidade Federal de Santa Catarina, Florianópolis, SC.</w:t>
      </w:r>
    </w:p>
    <w:p w14:paraId="02CE2C49" w14:textId="77777777" w:rsidR="00640687" w:rsidRDefault="00640687" w:rsidP="00640687">
      <w:pPr>
        <w:pStyle w:val="Assinatura"/>
        <w:jc w:val="center"/>
        <w:rPr>
          <w:rFonts w:ascii="Times New Roman" w:hAnsi="Times New Roman" w:cs="Times New Roman"/>
          <w:b w:val="0"/>
          <w:color w:val="000000" w:themeColor="text1"/>
          <w:sz w:val="20"/>
        </w:rPr>
      </w:pPr>
      <w:r w:rsidRPr="00640687">
        <w:rPr>
          <w:rFonts w:ascii="Times New Roman" w:hAnsi="Times New Roman" w:cs="Times New Roman"/>
          <w:b w:val="0"/>
          <w:color w:val="000000" w:themeColor="text1"/>
          <w:sz w:val="20"/>
        </w:rPr>
        <w:t>*E-mail para correspondência do autor expositor/apresentador: emaildoautorcorrespondente@xxx.com</w:t>
      </w:r>
    </w:p>
    <w:p w14:paraId="3A859A27" w14:textId="77777777" w:rsidR="00640687" w:rsidRDefault="00640687" w:rsidP="00B256DF">
      <w:pPr>
        <w:pStyle w:val="Assinatura"/>
        <w:ind w:left="0"/>
        <w:rPr>
          <w:rFonts w:ascii="Times New Roman" w:hAnsi="Times New Roman" w:cs="Times New Roman"/>
          <w:b w:val="0"/>
          <w:color w:val="000000" w:themeColor="text1"/>
          <w:sz w:val="20"/>
        </w:rPr>
      </w:pPr>
    </w:p>
    <w:p w14:paraId="32779566" w14:textId="77777777" w:rsidR="00B256DF" w:rsidRDefault="00B256DF" w:rsidP="00B256DF">
      <w:pPr>
        <w:pStyle w:val="Assinatura"/>
        <w:ind w:left="0"/>
        <w:rPr>
          <w:rFonts w:ascii="Times New Roman" w:hAnsi="Times New Roman" w:cs="Times New Roman"/>
          <w:b w:val="0"/>
          <w:color w:val="000000" w:themeColor="text1"/>
          <w:szCs w:val="24"/>
        </w:rPr>
        <w:sectPr w:rsidR="00B256DF" w:rsidSect="00640687">
          <w:headerReference w:type="default" r:id="rId9"/>
          <w:footerReference w:type="default" r:id="rId10"/>
          <w:pgSz w:w="11906" w:h="16838" w:code="9"/>
          <w:pgMar w:top="720" w:right="720" w:bottom="720" w:left="720" w:header="1928" w:footer="720" w:gutter="0"/>
          <w:cols w:space="720"/>
          <w:docGrid w:linePitch="360"/>
        </w:sectPr>
      </w:pPr>
    </w:p>
    <w:p w14:paraId="30AB429F" w14:textId="77777777" w:rsidR="00640687" w:rsidRDefault="00640687" w:rsidP="00640687">
      <w:pPr>
        <w:pStyle w:val="Assinatura"/>
        <w:ind w:left="0"/>
        <w:rPr>
          <w:rFonts w:ascii="Times New Roman" w:hAnsi="Times New Roman" w:cs="Times New Roman"/>
          <w:b w:val="0"/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A1516" wp14:editId="03F7CF74">
                <wp:simplePos x="0" y="0"/>
                <wp:positionH relativeFrom="column">
                  <wp:align>left</wp:align>
                </wp:positionH>
                <wp:positionV relativeFrom="paragraph">
                  <wp:posOffset>175260</wp:posOffset>
                </wp:positionV>
                <wp:extent cx="3188970" cy="318770"/>
                <wp:effectExtent l="0" t="0" r="11430" b="24130"/>
                <wp:wrapSquare wrapText="bothSides"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318770"/>
                        </a:xfrm>
                        <a:prstGeom prst="roundRect">
                          <a:avLst/>
                        </a:prstGeom>
                        <a:solidFill>
                          <a:srgbClr val="F1EFE2"/>
                        </a:solidFill>
                        <a:ln w="6350">
                          <a:solidFill>
                            <a:srgbClr val="F1EFE2"/>
                          </a:solidFill>
                        </a:ln>
                      </wps:spPr>
                      <wps:txbx>
                        <w:txbxContent>
                          <w:p w14:paraId="70DF5AFA" w14:textId="77777777" w:rsidR="00640687" w:rsidRPr="00D2368B" w:rsidRDefault="00640687" w:rsidP="00640687">
                            <w:pPr>
                              <w:pStyle w:val="Assinatura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640687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INTRODUÇÃO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AA1516" id="Caixa de Texto 1" o:spid="_x0000_s1026" style="position:absolute;margin-left:0;margin-top:13.8pt;width:251.1pt;height:25.1pt;z-index:2516592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" fillcolor="#f1efe2" strokecolor="#f1efe2" strokeweight=".5pt">
                <v:textbox>
                  <w:txbxContent>
                    <w:p w14:paraId="70DF5AFA" w14:textId="77777777" w:rsidR="00640687" w:rsidRPr="00D2368B" w:rsidRDefault="00640687" w:rsidP="00640687">
                      <w:pPr>
                        <w:pStyle w:val="Assinatura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 w:rsidRPr="00640687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INTRODUÇÃO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35279C10" w14:textId="77777777" w:rsidR="00640687" w:rsidRDefault="00640687" w:rsidP="00640687">
      <w:pPr>
        <w:pStyle w:val="Corpodetexto"/>
        <w:jc w:val="both"/>
      </w:pPr>
      <w:r>
        <w:t>Deve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breve</w:t>
      </w:r>
      <w:r>
        <w:rPr>
          <w:spacing w:val="-2"/>
        </w:rPr>
        <w:t xml:space="preserve"> </w:t>
      </w:r>
      <w:r>
        <w:t>e,</w:t>
      </w:r>
      <w:r>
        <w:rPr>
          <w:spacing w:val="-1"/>
        </w:rPr>
        <w:t xml:space="preserve"> </w:t>
      </w:r>
      <w:r>
        <w:t>de forma clara,</w:t>
      </w:r>
      <w:r>
        <w:rPr>
          <w:spacing w:val="-1"/>
        </w:rPr>
        <w:t xml:space="preserve"> </w:t>
      </w:r>
      <w:r>
        <w:t>justificar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problema</w:t>
      </w:r>
      <w:r>
        <w:rPr>
          <w:spacing w:val="-2"/>
        </w:rPr>
        <w:t xml:space="preserve"> </w:t>
      </w:r>
      <w:r>
        <w:t>estudado.</w:t>
      </w:r>
    </w:p>
    <w:p w14:paraId="4B9AE488" w14:textId="77777777" w:rsidR="00B22CF9" w:rsidRDefault="00B22CF9" w:rsidP="00640687">
      <w:pPr>
        <w:pStyle w:val="Corpodetexto"/>
        <w:jc w:val="both"/>
      </w:pPr>
      <w:r>
        <w:t>Texto justificado com espaçamento simples, fonte Times New Roman, tamanho da fonte: 12.</w:t>
      </w:r>
    </w:p>
    <w:p w14:paraId="103E23A1" w14:textId="77777777" w:rsidR="00B22CF9" w:rsidRDefault="00B22CF9" w:rsidP="00640687">
      <w:pPr>
        <w:pStyle w:val="Corpodetexto"/>
        <w:jc w:val="both"/>
      </w:pPr>
    </w:p>
    <w:p w14:paraId="3AE99262" w14:textId="77777777" w:rsidR="00B22CF9" w:rsidRDefault="00B22CF9" w:rsidP="00640687">
      <w:pPr>
        <w:pStyle w:val="Corpodetexto"/>
        <w:jc w:val="both"/>
      </w:pPr>
    </w:p>
    <w:p w14:paraId="2DA18A9A" w14:textId="77777777" w:rsidR="00B22CF9" w:rsidRDefault="00B22CF9" w:rsidP="00640687">
      <w:pPr>
        <w:pStyle w:val="Corpodetexto"/>
        <w:jc w:val="both"/>
      </w:pPr>
    </w:p>
    <w:p w14:paraId="294EF6FC" w14:textId="77777777" w:rsidR="00B22CF9" w:rsidRDefault="00B22CF9" w:rsidP="00640687">
      <w:pPr>
        <w:pStyle w:val="Corpodetexto"/>
        <w:jc w:val="both"/>
      </w:pPr>
    </w:p>
    <w:p w14:paraId="5565EE7F" w14:textId="77777777" w:rsidR="00B22CF9" w:rsidRDefault="00B22CF9" w:rsidP="00640687">
      <w:pPr>
        <w:pStyle w:val="Corpodetex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6363C" wp14:editId="600B9A80">
                <wp:simplePos x="0" y="0"/>
                <wp:positionH relativeFrom="column">
                  <wp:align>right</wp:align>
                </wp:positionH>
                <wp:positionV relativeFrom="paragraph">
                  <wp:posOffset>349885</wp:posOffset>
                </wp:positionV>
                <wp:extent cx="3157855" cy="297180"/>
                <wp:effectExtent l="0" t="0" r="23495" b="26670"/>
                <wp:wrapSquare wrapText="bothSides"/>
                <wp:docPr id="170" name="Caixa de Text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855" cy="297712"/>
                        </a:xfrm>
                        <a:prstGeom prst="roundRect">
                          <a:avLst/>
                        </a:prstGeom>
                        <a:solidFill>
                          <a:srgbClr val="F1EFE2"/>
                        </a:solidFill>
                        <a:ln w="6350">
                          <a:solidFill>
                            <a:srgbClr val="F1EFE2"/>
                          </a:solidFill>
                        </a:ln>
                      </wps:spPr>
                      <wps:txbx>
                        <w:txbxContent>
                          <w:p w14:paraId="241365FB" w14:textId="77777777" w:rsidR="00B22CF9" w:rsidRPr="00A176CA" w:rsidRDefault="00B22CF9" w:rsidP="00B22CF9">
                            <w:pPr>
                              <w:pStyle w:val="Corpodetexto"/>
                              <w:jc w:val="center"/>
                              <w:rPr>
                                <w:b/>
                              </w:rPr>
                            </w:pPr>
                            <w:r w:rsidRPr="00B22CF9">
                              <w:rPr>
                                <w:b/>
                              </w:rPr>
                              <w:t>OBJETIVO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76363C" id="Caixa de Texto 170" o:spid="_x0000_s1027" style="position:absolute;left:0;text-align:left;margin-left:197.45pt;margin-top:27.55pt;width:248.65pt;height:23.4pt;z-index:25166131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" fillcolor="#f1efe2" strokecolor="#f1efe2" strokeweight=".5pt">
                <v:textbox>
                  <w:txbxContent>
                    <w:p w14:paraId="241365FB" w14:textId="77777777" w:rsidR="00B22CF9" w:rsidRPr="00A176CA" w:rsidRDefault="00B22CF9" w:rsidP="00B22CF9">
                      <w:pPr>
                        <w:pStyle w:val="Corpodetexto"/>
                        <w:jc w:val="center"/>
                        <w:rPr>
                          <w:b/>
                        </w:rPr>
                      </w:pPr>
                      <w:r w:rsidRPr="00B22CF9">
                        <w:rPr>
                          <w:b/>
                        </w:rPr>
                        <w:t>OBJETIVO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27B6CE2" w14:textId="77777777" w:rsidR="00B22CF9" w:rsidRDefault="00B22CF9" w:rsidP="00B22CF9">
      <w:pPr>
        <w:pStyle w:val="Corpodetexto"/>
        <w:spacing w:before="1"/>
        <w:jc w:val="both"/>
      </w:pPr>
      <w:r>
        <w:t>Descrever</w:t>
      </w:r>
      <w:r>
        <w:rPr>
          <w:spacing w:val="-1"/>
        </w:rPr>
        <w:t xml:space="preserve"> </w:t>
      </w:r>
      <w:r>
        <w:t>brevemente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objetivo principal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pesquisa.</w:t>
      </w:r>
    </w:p>
    <w:p w14:paraId="140CDF6A" w14:textId="77777777" w:rsidR="00640687" w:rsidRDefault="00640687" w:rsidP="00640687">
      <w:pPr>
        <w:pStyle w:val="Assinatura"/>
        <w:ind w:left="0"/>
        <w:rPr>
          <w:rFonts w:ascii="Times New Roman" w:hAnsi="Times New Roman" w:cs="Times New Roman"/>
          <w:color w:val="000000" w:themeColor="text1"/>
          <w:szCs w:val="24"/>
        </w:rPr>
      </w:pPr>
    </w:p>
    <w:p w14:paraId="4CE399A8" w14:textId="77777777" w:rsidR="00B22CF9" w:rsidRDefault="00B22CF9" w:rsidP="00640687">
      <w:pPr>
        <w:pStyle w:val="Assinatura"/>
        <w:ind w:left="0"/>
        <w:rPr>
          <w:rFonts w:ascii="Times New Roman" w:hAnsi="Times New Roman" w:cs="Times New Roman"/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51038C" wp14:editId="3101D752">
                <wp:simplePos x="0" y="0"/>
                <wp:positionH relativeFrom="column">
                  <wp:align>right</wp:align>
                </wp:positionH>
                <wp:positionV relativeFrom="paragraph">
                  <wp:posOffset>347980</wp:posOffset>
                </wp:positionV>
                <wp:extent cx="3188970" cy="307975"/>
                <wp:effectExtent l="0" t="0" r="11430" b="15875"/>
                <wp:wrapSquare wrapText="bothSides"/>
                <wp:docPr id="171" name="Caixa de Texto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308345"/>
                        </a:xfrm>
                        <a:prstGeom prst="roundRect">
                          <a:avLst/>
                        </a:prstGeom>
                        <a:solidFill>
                          <a:srgbClr val="F1EFE2"/>
                        </a:solidFill>
                        <a:ln w="6350">
                          <a:solidFill>
                            <a:srgbClr val="F1EFE2"/>
                          </a:solidFill>
                        </a:ln>
                      </wps:spPr>
                      <wps:txbx>
                        <w:txbxContent>
                          <w:p w14:paraId="780F3469" w14:textId="77777777" w:rsidR="00B22CF9" w:rsidRPr="0064771D" w:rsidRDefault="00B22CF9" w:rsidP="00B22CF9">
                            <w:pPr>
                              <w:pStyle w:val="Assinatura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MATERIAL E MÉTODOS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1038C" id="Caixa de Texto 171" o:spid="_x0000_s1028" style="position:absolute;margin-left:199.9pt;margin-top:27.4pt;width:251.1pt;height:24.25pt;z-index:25166336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" fillcolor="#f1efe2" strokecolor="#f1efe2" strokeweight=".5pt">
                <v:textbox>
                  <w:txbxContent>
                    <w:p w14:paraId="780F3469" w14:textId="77777777" w:rsidR="00B22CF9" w:rsidRPr="0064771D" w:rsidRDefault="00B22CF9" w:rsidP="00B22CF9">
                      <w:pPr>
                        <w:pStyle w:val="Assinatura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 xml:space="preserve">MATERIAL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E MÉTODOS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528AAC0E" w14:textId="77777777" w:rsidR="00B22CF9" w:rsidRDefault="00B22CF9" w:rsidP="00B22CF9">
      <w:pPr>
        <w:pStyle w:val="Corpodetexto"/>
        <w:ind w:left="100" w:right="117"/>
        <w:jc w:val="both"/>
      </w:pPr>
      <w:r>
        <w:t>Fazer com que o leitor entenda os materiais utilizados e os procedimentos realizados para</w:t>
      </w:r>
      <w:r>
        <w:rPr>
          <w:spacing w:val="1"/>
        </w:rPr>
        <w:t xml:space="preserve"> </w:t>
      </w:r>
      <w:r>
        <w:t>alcançar</w:t>
      </w:r>
      <w:r>
        <w:rPr>
          <w:spacing w:val="-1"/>
        </w:rPr>
        <w:t xml:space="preserve"> </w:t>
      </w:r>
      <w:r>
        <w:t>os resultados que</w:t>
      </w:r>
      <w:r>
        <w:rPr>
          <w:spacing w:val="-1"/>
        </w:rPr>
        <w:t xml:space="preserve"> </w:t>
      </w:r>
      <w:r>
        <w:t>serão</w:t>
      </w:r>
      <w:r>
        <w:rPr>
          <w:spacing w:val="2"/>
        </w:rPr>
        <w:t xml:space="preserve"> </w:t>
      </w:r>
      <w:r>
        <w:t>apresentados;</w:t>
      </w:r>
    </w:p>
    <w:p w14:paraId="2CF76FC0" w14:textId="77777777" w:rsidR="00B22CF9" w:rsidRDefault="00B22CF9" w:rsidP="00640687">
      <w:pPr>
        <w:pStyle w:val="Assinatura"/>
        <w:ind w:left="0"/>
        <w:rPr>
          <w:rFonts w:ascii="Times New Roman" w:hAnsi="Times New Roman" w:cs="Times New Roman"/>
          <w:color w:val="000000" w:themeColor="text1"/>
          <w:szCs w:val="24"/>
        </w:rPr>
      </w:pPr>
    </w:p>
    <w:p w14:paraId="2B86EA59" w14:textId="77777777" w:rsidR="00B22CF9" w:rsidRDefault="00B22CF9" w:rsidP="00640687">
      <w:pPr>
        <w:pStyle w:val="Assinatura"/>
        <w:ind w:left="0"/>
        <w:rPr>
          <w:rFonts w:ascii="Times New Roman" w:hAnsi="Times New Roman" w:cs="Times New Roman"/>
          <w:color w:val="000000" w:themeColor="text1"/>
          <w:szCs w:val="24"/>
        </w:rPr>
      </w:pPr>
    </w:p>
    <w:p w14:paraId="71D92AC0" w14:textId="77777777" w:rsidR="00B22CF9" w:rsidRDefault="00B22CF9" w:rsidP="00640687">
      <w:pPr>
        <w:pStyle w:val="Assinatura"/>
        <w:ind w:left="0"/>
        <w:rPr>
          <w:rFonts w:ascii="Times New Roman" w:hAnsi="Times New Roman" w:cs="Times New Roman"/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CE76F1" wp14:editId="75B5EC77">
                <wp:simplePos x="0" y="0"/>
                <wp:positionH relativeFrom="column">
                  <wp:align>right</wp:align>
                </wp:positionH>
                <wp:positionV relativeFrom="paragraph">
                  <wp:posOffset>220345</wp:posOffset>
                </wp:positionV>
                <wp:extent cx="3157855" cy="339725"/>
                <wp:effectExtent l="0" t="0" r="23495" b="22225"/>
                <wp:wrapSquare wrapText="bothSides"/>
                <wp:docPr id="172" name="Caixa de Text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855" cy="339725"/>
                        </a:xfrm>
                        <a:prstGeom prst="roundRect">
                          <a:avLst/>
                        </a:prstGeom>
                        <a:solidFill>
                          <a:srgbClr val="F1EFE2"/>
                        </a:solidFill>
                        <a:ln w="6350">
                          <a:solidFill>
                            <a:srgbClr val="F1EFE2"/>
                          </a:solidFill>
                        </a:ln>
                      </wps:spPr>
                      <wps:txbx>
                        <w:txbxContent>
                          <w:p w14:paraId="022AE3A2" w14:textId="77777777" w:rsidR="00B22CF9" w:rsidRPr="0068064D" w:rsidRDefault="00B22CF9" w:rsidP="00B22CF9">
                            <w:pPr>
                              <w:pStyle w:val="Assinatura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 xml:space="preserve">           RESULTADOS E DISCUSSÃO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E76F1" id="Caixa de Texto 172" o:spid="_x0000_s1029" style="position:absolute;margin-left:197.45pt;margin-top:17.35pt;width:248.65pt;height:26.75pt;z-index:25166540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" fillcolor="#f1efe2" strokecolor="#f1efe2" strokeweight=".5pt">
                <v:textbox>
                  <w:txbxContent>
                    <w:p w14:paraId="022AE3A2" w14:textId="77777777" w:rsidR="00B22CF9" w:rsidRPr="0068064D" w:rsidRDefault="00B22CF9" w:rsidP="00B22CF9">
                      <w:pPr>
                        <w:pStyle w:val="Assinatura"/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RESULTADOS E DISCUSSÃO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334A0076" w14:textId="77777777" w:rsidR="00B22CF9" w:rsidRDefault="00B22CF9" w:rsidP="00B22CF9">
      <w:pPr>
        <w:pStyle w:val="Corpodetexto"/>
        <w:ind w:left="100" w:right="118"/>
        <w:jc w:val="both"/>
      </w:pPr>
      <w:r>
        <w:t>Devem apresentar de forma breve os resultados obtidos com a pesquisa, evidenciar análise e</w:t>
      </w:r>
      <w:r>
        <w:rPr>
          <w:spacing w:val="1"/>
        </w:rPr>
        <w:t xml:space="preserve"> </w:t>
      </w:r>
      <w:r>
        <w:t>discussão</w:t>
      </w:r>
      <w:r>
        <w:rPr>
          <w:spacing w:val="-5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dados</w:t>
      </w:r>
      <w:r>
        <w:rPr>
          <w:spacing w:val="-4"/>
        </w:rPr>
        <w:t xml:space="preserve"> </w:t>
      </w:r>
      <w:r>
        <w:t>obtidos.</w:t>
      </w:r>
      <w:r>
        <w:rPr>
          <w:spacing w:val="-4"/>
        </w:rPr>
        <w:t xml:space="preserve"> </w:t>
      </w:r>
      <w:r>
        <w:t>Podem-se</w:t>
      </w:r>
      <w:r>
        <w:rPr>
          <w:spacing w:val="-5"/>
        </w:rPr>
        <w:t xml:space="preserve"> </w:t>
      </w:r>
      <w:r>
        <w:t>usar</w:t>
      </w:r>
      <w:r>
        <w:rPr>
          <w:spacing w:val="-5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ilustrativos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figura</w:t>
      </w:r>
      <w:r>
        <w:rPr>
          <w:spacing w:val="-7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tabela,</w:t>
      </w:r>
      <w:r>
        <w:rPr>
          <w:spacing w:val="-4"/>
        </w:rPr>
        <w:t xml:space="preserve"> </w:t>
      </w:r>
      <w:r>
        <w:t>acompanhada(o)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análise</w:t>
      </w:r>
      <w:r>
        <w:rPr>
          <w:spacing w:val="-1"/>
        </w:rPr>
        <w:t xml:space="preserve"> </w:t>
      </w:r>
      <w:r>
        <w:t>indicando sua</w:t>
      </w:r>
      <w:r>
        <w:rPr>
          <w:spacing w:val="1"/>
        </w:rPr>
        <w:t xml:space="preserve"> </w:t>
      </w:r>
      <w:r>
        <w:t>relevância, vantagens e</w:t>
      </w:r>
      <w:r>
        <w:rPr>
          <w:spacing w:val="-1"/>
        </w:rPr>
        <w:t xml:space="preserve"> </w:t>
      </w:r>
      <w:r>
        <w:t>possíveis limitações.</w:t>
      </w:r>
    </w:p>
    <w:p w14:paraId="39007A52" w14:textId="77777777" w:rsidR="001E7C70" w:rsidRDefault="001E7C70" w:rsidP="00640687">
      <w:pPr>
        <w:pStyle w:val="Assinatura"/>
        <w:ind w:left="0"/>
        <w:rPr>
          <w:rFonts w:ascii="Times New Roman" w:hAnsi="Times New Roman" w:cs="Times New Roman"/>
          <w:color w:val="000000" w:themeColor="text1"/>
          <w:szCs w:val="24"/>
        </w:rPr>
      </w:pPr>
    </w:p>
    <w:p w14:paraId="62617241" w14:textId="77777777" w:rsidR="00B22CF9" w:rsidRDefault="00B22CF9" w:rsidP="00B256DF">
      <w:pPr>
        <w:pStyle w:val="Assinatura"/>
        <w:ind w:left="0" w:right="63"/>
        <w:rPr>
          <w:rFonts w:ascii="Times New Roman" w:hAnsi="Times New Roman" w:cs="Times New Roman"/>
          <w:color w:val="000000" w:themeColor="text1"/>
          <w:szCs w:val="24"/>
        </w:rPr>
      </w:pPr>
    </w:p>
    <w:p w14:paraId="4F6918FB" w14:textId="77777777" w:rsidR="00B256DF" w:rsidRDefault="00B256DF" w:rsidP="00B256DF">
      <w:pPr>
        <w:pStyle w:val="Assinatura"/>
        <w:tabs>
          <w:tab w:val="left" w:pos="4253"/>
        </w:tabs>
        <w:ind w:left="0" w:right="63"/>
        <w:jc w:val="both"/>
        <w:rPr>
          <w:rFonts w:ascii="Times New Roman" w:hAnsi="Times New Roman" w:cs="Times New Roman"/>
          <w:b w:val="0"/>
          <w:color w:val="000000" w:themeColor="text1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Cs w:val="24"/>
        </w:rPr>
        <w:t xml:space="preserve">Quando houver necessidade de insterir figuras ou tabelas, utilizar tamanho de fonte 10 para o título e </w:t>
      </w:r>
    </w:p>
    <w:p w14:paraId="0DF02835" w14:textId="77777777" w:rsidR="00B256DF" w:rsidRDefault="00B256DF" w:rsidP="00B256DF">
      <w:pPr>
        <w:pStyle w:val="Assinatura"/>
        <w:tabs>
          <w:tab w:val="left" w:pos="4253"/>
        </w:tabs>
        <w:ind w:left="0" w:right="63"/>
        <w:jc w:val="both"/>
        <w:rPr>
          <w:rFonts w:ascii="Times New Roman" w:hAnsi="Times New Roman" w:cs="Times New Roman"/>
          <w:b w:val="0"/>
          <w:color w:val="000000" w:themeColor="text1"/>
          <w:szCs w:val="24"/>
        </w:rPr>
      </w:pPr>
    </w:p>
    <w:p w14:paraId="5143369F" w14:textId="77777777" w:rsidR="00B22CF9" w:rsidRDefault="00B256DF" w:rsidP="00B256DF">
      <w:pPr>
        <w:pStyle w:val="Assinatura"/>
        <w:tabs>
          <w:tab w:val="left" w:pos="4253"/>
        </w:tabs>
        <w:ind w:left="0" w:right="63"/>
        <w:jc w:val="both"/>
        <w:rPr>
          <w:rFonts w:ascii="Times New Roman" w:hAnsi="Times New Roman" w:cs="Times New Roman"/>
          <w:b w:val="0"/>
          <w:color w:val="000000" w:themeColor="text1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Cs w:val="24"/>
        </w:rPr>
        <w:t>a fonte. Ambas informações são obrigatórias. Devem também ficar alinhadas e centralizadas no decorrer do texto. Ex. abaixo.</w:t>
      </w:r>
    </w:p>
    <w:p w14:paraId="1A934289" w14:textId="77777777" w:rsidR="00B256DF" w:rsidRPr="00B256DF" w:rsidRDefault="00B256DF" w:rsidP="00B256DF">
      <w:pPr>
        <w:pStyle w:val="Assinatura"/>
        <w:ind w:left="0" w:right="63"/>
        <w:rPr>
          <w:rFonts w:ascii="Times New Roman" w:hAnsi="Times New Roman" w:cs="Times New Roman"/>
          <w:b w:val="0"/>
          <w:color w:val="000000" w:themeColor="text1"/>
          <w:szCs w:val="24"/>
        </w:rPr>
      </w:pPr>
    </w:p>
    <w:p w14:paraId="1E6C5445" w14:textId="77777777" w:rsidR="00B22CF9" w:rsidRPr="00B22CF9" w:rsidRDefault="00B256DF" w:rsidP="00640687">
      <w:pPr>
        <w:pStyle w:val="Assinatura"/>
        <w:ind w:left="0"/>
        <w:rPr>
          <w:rFonts w:ascii="Times New Roman" w:hAnsi="Times New Roman" w:cs="Times New Roman"/>
          <w:b w:val="0"/>
          <w:color w:val="000000" w:themeColor="text1"/>
          <w:sz w:val="20"/>
        </w:rPr>
      </w:pPr>
      <w:r>
        <w:rPr>
          <w:rFonts w:ascii="Times New Roman" w:hAnsi="Times New Roman" w:cs="Times New Roman"/>
          <w:b w:val="0"/>
          <w:color w:val="000000" w:themeColor="text1"/>
          <w:sz w:val="20"/>
        </w:rPr>
        <w:t>Figura 1 ou Tabela 1</w:t>
      </w:r>
      <w:r w:rsidR="00B22CF9" w:rsidRPr="00B22CF9">
        <w:rPr>
          <w:rFonts w:ascii="Times New Roman" w:hAnsi="Times New Roman" w:cs="Times New Roman"/>
          <w:b w:val="0"/>
          <w:color w:val="000000" w:themeColor="text1"/>
          <w:sz w:val="20"/>
        </w:rPr>
        <w:t>: Avaliação de sementes...</w:t>
      </w:r>
    </w:p>
    <w:p w14:paraId="3CE98E05" w14:textId="77777777" w:rsidR="00B22CF9" w:rsidRDefault="00B22CF9" w:rsidP="00B256DF">
      <w:pPr>
        <w:pStyle w:val="Assinatura"/>
        <w:tabs>
          <w:tab w:val="left" w:pos="4253"/>
        </w:tabs>
        <w:ind w:left="0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Cs w:val="24"/>
        </w:rPr>
        <mc:AlternateContent>
          <mc:Choice Requires="wpg">
            <w:drawing>
              <wp:inline distT="0" distB="0" distL="0" distR="0" wp14:anchorId="753E40E4" wp14:editId="704C676E">
                <wp:extent cx="3048000" cy="2709545"/>
                <wp:effectExtent l="0" t="0" r="0" b="0"/>
                <wp:docPr id="175" name="Agrupar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2709545"/>
                          <a:chOff x="0" y="0"/>
                          <a:chExt cx="3048000" cy="2709545"/>
                        </a:xfrm>
                      </wpg:grpSpPr>
                      <pic:pic xmlns:pic="http://schemas.openxmlformats.org/drawingml/2006/picture">
                        <pic:nvPicPr>
                          <pic:cNvPr id="173" name="Imagem 17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105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Caixa de Texto 174"/>
                        <wps:cNvSpPr txBox="1"/>
                        <wps:spPr>
                          <a:xfrm>
                            <a:off x="0" y="2105025"/>
                            <a:ext cx="3048000" cy="6045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C919017" w14:textId="77777777" w:rsidR="00B22CF9" w:rsidRPr="00B22CF9" w:rsidRDefault="00906027" w:rsidP="00B22CF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="00B22CF9" w:rsidRPr="00B22CF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B22CF9" w:rsidRPr="00B22CF9">
                                <w:rPr>
                                  <w:sz w:val="18"/>
                                  <w:szCs w:val="18"/>
                                </w:rPr>
                                <w:t xml:space="preserve"> de Autor Desconhecido está licenciado em </w:t>
                              </w:r>
                              <w:hyperlink r:id="rId14" w:history="1">
                                <w:r w:rsidR="00B22CF9" w:rsidRPr="00B22CF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E40E4" id="Agrupar 175" o:spid="_x0000_s1030" style="width:240pt;height:213.35pt;mso-position-horizontal-relative:char;mso-position-vertical-relative:line" coordsize="30480,27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73" o:spid="_x0000_s1031" type="#_x0000_t75" style="position:absolute;width:30480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74" o:spid="_x0000_s1032" type="#_x0000_t202" style="position:absolute;top:21050;width:30480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" stroked="f">
                  <v:textbox style="mso-fit-shape-to-text:t">
                    <w:txbxContent>
                      <w:p w14:paraId="2C919017" w14:textId="77777777" w:rsidR="00B22CF9" w:rsidRPr="00B22CF9" w:rsidRDefault="00B22CF9" w:rsidP="00B22CF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B22CF9">
                            <w:rPr>
                              <w:rStyle w:val="Hyperlink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Pr="00B22CF9">
                          <w:rPr>
                            <w:sz w:val="18"/>
                            <w:szCs w:val="18"/>
                          </w:rPr>
                          <w:t xml:space="preserve"> de Autor Desconhecido está licenciado em </w:t>
                        </w:r>
                        <w:hyperlink r:id="rId17" w:history="1">
                          <w:r w:rsidRPr="00B22CF9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FA1D12" w14:textId="23135BD7" w:rsidR="00B22CF9" w:rsidRPr="00B22CF9" w:rsidRDefault="00B22CF9" w:rsidP="00640687">
      <w:pPr>
        <w:pStyle w:val="Assinatura"/>
        <w:ind w:left="0"/>
        <w:rPr>
          <w:rFonts w:ascii="Times New Roman" w:hAnsi="Times New Roman" w:cs="Times New Roman"/>
          <w:b w:val="0"/>
          <w:color w:val="000000" w:themeColor="text1"/>
          <w:sz w:val="20"/>
        </w:rPr>
      </w:pPr>
      <w:r w:rsidRPr="00B22CF9">
        <w:rPr>
          <w:rFonts w:ascii="Times New Roman" w:hAnsi="Times New Roman" w:cs="Times New Roman"/>
          <w:b w:val="0"/>
          <w:color w:val="000000" w:themeColor="text1"/>
          <w:sz w:val="20"/>
        </w:rPr>
        <w:t xml:space="preserve">Fonte: </w:t>
      </w:r>
    </w:p>
    <w:p w14:paraId="243A31C7" w14:textId="38B71D59" w:rsidR="00B22CF9" w:rsidRDefault="00906027" w:rsidP="00640687">
      <w:pPr>
        <w:pStyle w:val="Assinatura"/>
        <w:ind w:left="0"/>
        <w:rPr>
          <w:rFonts w:ascii="Times New Roman" w:hAnsi="Times New Roman" w:cs="Times New Roman"/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0B9A0F" wp14:editId="3E57BCD1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3159125" cy="361950"/>
                <wp:effectExtent l="0" t="0" r="22225" b="19050"/>
                <wp:wrapSquare wrapText="bothSides"/>
                <wp:docPr id="176" name="Caixa de Text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125" cy="361950"/>
                        </a:xfrm>
                        <a:prstGeom prst="roundRect">
                          <a:avLst/>
                        </a:prstGeom>
                        <a:solidFill>
                          <a:srgbClr val="F1EFE2"/>
                        </a:solidFill>
                        <a:ln w="6350">
                          <a:solidFill>
                            <a:srgbClr val="F1EFE2"/>
                          </a:solidFill>
                        </a:ln>
                      </wps:spPr>
                      <wps:txbx>
                        <w:txbxContent>
                          <w:p w14:paraId="407D605D" w14:textId="77777777" w:rsidR="00B256DF" w:rsidRPr="00E714A7" w:rsidRDefault="00B256DF" w:rsidP="00B256DF">
                            <w:pPr>
                              <w:pStyle w:val="Assinatura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CONCLUSÕES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0B9A0F" id="Caixa de Texto 176" o:spid="_x0000_s1033" style="position:absolute;margin-left:197.55pt;margin-top:14.05pt;width:248.75pt;height:28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" fillcolor="#f1efe2" strokecolor="#f1efe2" strokeweight=".5pt">
                <v:textbox>
                  <w:txbxContent>
                    <w:p w14:paraId="407D605D" w14:textId="77777777" w:rsidR="00B256DF" w:rsidRPr="00E714A7" w:rsidRDefault="00B256DF" w:rsidP="00B256DF">
                      <w:pPr>
                        <w:pStyle w:val="Assinatura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CONCLUSÕES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7946AE5" w14:textId="77777777" w:rsidR="00B256DF" w:rsidRDefault="00B256DF" w:rsidP="00B256DF">
      <w:pPr>
        <w:pStyle w:val="Corpodetexto"/>
        <w:jc w:val="both"/>
      </w:pPr>
      <w:r>
        <w:rPr>
          <w:spacing w:val="-1"/>
        </w:rPr>
        <w:t>Deverá</w:t>
      </w:r>
      <w:r>
        <w:rPr>
          <w:spacing w:val="-16"/>
        </w:rPr>
        <w:t xml:space="preserve"> </w:t>
      </w:r>
      <w:r>
        <w:rPr>
          <w:spacing w:val="-1"/>
        </w:rPr>
        <w:t>ser</w:t>
      </w:r>
      <w:r>
        <w:rPr>
          <w:spacing w:val="-13"/>
        </w:rPr>
        <w:t xml:space="preserve"> </w:t>
      </w:r>
      <w:r>
        <w:t>evidenciado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conclusões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partir</w:t>
      </w:r>
      <w:r>
        <w:rPr>
          <w:spacing w:val="-15"/>
        </w:rPr>
        <w:t xml:space="preserve"> </w:t>
      </w:r>
      <w:r>
        <w:t>dos</w:t>
      </w:r>
      <w:r>
        <w:rPr>
          <w:spacing w:val="-15"/>
        </w:rPr>
        <w:t xml:space="preserve"> </w:t>
      </w:r>
      <w:r>
        <w:t>objetivos</w:t>
      </w:r>
      <w:r>
        <w:rPr>
          <w:spacing w:val="-15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trabalho</w:t>
      </w:r>
      <w:r>
        <w:rPr>
          <w:spacing w:val="-14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resultados</w:t>
      </w:r>
      <w:r>
        <w:rPr>
          <w:spacing w:val="-15"/>
        </w:rPr>
        <w:t xml:space="preserve"> </w:t>
      </w:r>
      <w:r>
        <w:t>alcançados.</w:t>
      </w:r>
    </w:p>
    <w:p w14:paraId="43D5B798" w14:textId="77777777" w:rsidR="00B256DF" w:rsidRDefault="00B256DF" w:rsidP="00B256DF">
      <w:pPr>
        <w:pStyle w:val="Corpodetexto"/>
        <w:jc w:val="both"/>
      </w:pPr>
    </w:p>
    <w:p w14:paraId="78F12B57" w14:textId="77777777" w:rsidR="00B256DF" w:rsidRDefault="00B256DF" w:rsidP="00B256DF">
      <w:pPr>
        <w:pStyle w:val="Corpodetex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CD1F61" wp14:editId="1839AD59">
                <wp:simplePos x="0" y="0"/>
                <wp:positionH relativeFrom="margin">
                  <wp:align>right</wp:align>
                </wp:positionH>
                <wp:positionV relativeFrom="paragraph">
                  <wp:posOffset>207586</wp:posOffset>
                </wp:positionV>
                <wp:extent cx="3178175" cy="297180"/>
                <wp:effectExtent l="0" t="0" r="22225" b="26670"/>
                <wp:wrapSquare wrapText="bothSides"/>
                <wp:docPr id="177" name="Caixa de Text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175" cy="297180"/>
                        </a:xfrm>
                        <a:prstGeom prst="roundRect">
                          <a:avLst/>
                        </a:prstGeom>
                        <a:solidFill>
                          <a:srgbClr val="F1EFE2"/>
                        </a:solidFill>
                        <a:ln w="6350">
                          <a:solidFill>
                            <a:srgbClr val="F1EFE2"/>
                          </a:solidFill>
                        </a:ln>
                      </wps:spPr>
                      <wps:txbx>
                        <w:txbxContent>
                          <w:p w14:paraId="3E93617B" w14:textId="77777777" w:rsidR="00B256DF" w:rsidRPr="009931B8" w:rsidRDefault="00B256DF" w:rsidP="00B256DF">
                            <w:pPr>
                              <w:pStyle w:val="Assinatura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AGRADECIMENTOS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D1F61" id="Caixa de Texto 177" o:spid="_x0000_s1034" style="position:absolute;left:0;text-align:left;margin-left:199.05pt;margin-top:16.35pt;width:250.25pt;height:23.4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" fillcolor="#f1efe2" strokecolor="#f1efe2" strokeweight=".5pt">
                <v:textbox>
                  <w:txbxContent>
                    <w:p w14:paraId="3E93617B" w14:textId="77777777" w:rsidR="00B256DF" w:rsidRPr="009931B8" w:rsidRDefault="00B256DF" w:rsidP="00B256DF">
                      <w:pPr>
                        <w:pStyle w:val="Assinatura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AGRADECIMENTOS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718A2BD" w14:textId="77777777" w:rsidR="00B22CF9" w:rsidRPr="00B256DF" w:rsidRDefault="00B256DF" w:rsidP="00640687">
      <w:pPr>
        <w:pStyle w:val="Assinatura"/>
        <w:ind w:left="0"/>
        <w:rPr>
          <w:rFonts w:ascii="Times New Roman" w:hAnsi="Times New Roman" w:cs="Times New Roman"/>
          <w:b w:val="0"/>
          <w:color w:val="000000" w:themeColor="text1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Cs w:val="24"/>
        </w:rPr>
        <w:t>Opcional.</w:t>
      </w:r>
    </w:p>
    <w:p w14:paraId="6728097F" w14:textId="77777777" w:rsidR="00B256DF" w:rsidRDefault="00B256DF" w:rsidP="00640687">
      <w:pPr>
        <w:pStyle w:val="Assinatura"/>
        <w:ind w:left="0"/>
        <w:rPr>
          <w:rFonts w:ascii="Times New Roman" w:hAnsi="Times New Roman" w:cs="Times New Roman"/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BBF264" wp14:editId="004ED5FA">
                <wp:simplePos x="0" y="0"/>
                <wp:positionH relativeFrom="margin">
                  <wp:align>right</wp:align>
                </wp:positionH>
                <wp:positionV relativeFrom="paragraph">
                  <wp:posOffset>302363</wp:posOffset>
                </wp:positionV>
                <wp:extent cx="3167380" cy="339725"/>
                <wp:effectExtent l="0" t="0" r="13970" b="22225"/>
                <wp:wrapSquare wrapText="bothSides"/>
                <wp:docPr id="178" name="Caixa de Texto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7380" cy="340241"/>
                        </a:xfrm>
                        <a:prstGeom prst="roundRect">
                          <a:avLst/>
                        </a:prstGeom>
                        <a:solidFill>
                          <a:srgbClr val="F1EFE2"/>
                        </a:solidFill>
                        <a:ln w="6350">
                          <a:solidFill>
                            <a:srgbClr val="F1EFE2"/>
                          </a:solidFill>
                        </a:ln>
                      </wps:spPr>
                      <wps:txbx>
                        <w:txbxContent>
                          <w:p w14:paraId="689F2191" w14:textId="77777777" w:rsidR="00B256DF" w:rsidRPr="000313B4" w:rsidRDefault="00B256DF" w:rsidP="00B256DF">
                            <w:pPr>
                              <w:pStyle w:val="Assinatura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REFERÊNCIAS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BF264" id="Caixa de Texto 178" o:spid="_x0000_s1035" style="position:absolute;margin-left:198.2pt;margin-top:23.8pt;width:249.4pt;height:26.7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" fillcolor="#f1efe2" strokecolor="#f1efe2" strokeweight=".5pt">
                <v:textbox>
                  <w:txbxContent>
                    <w:p w14:paraId="689F2191" w14:textId="77777777" w:rsidR="00B256DF" w:rsidRPr="000313B4" w:rsidRDefault="00B256DF" w:rsidP="00B256DF">
                      <w:pPr>
                        <w:pStyle w:val="Assinatura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REFERÊNCIAS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6012901" w14:textId="77777777" w:rsidR="00B256DF" w:rsidRPr="00B256DF" w:rsidRDefault="00B256DF" w:rsidP="00640687">
      <w:pPr>
        <w:pStyle w:val="Assinatura"/>
        <w:ind w:left="0"/>
        <w:rPr>
          <w:rFonts w:ascii="Times New Roman" w:hAnsi="Times New Roman" w:cs="Times New Roman"/>
          <w:b w:val="0"/>
          <w:color w:val="000000" w:themeColor="text1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Cs w:val="24"/>
        </w:rPr>
        <w:t>Alinhadas a esquerda. Utilizar somente as referências utilizadas neste pôster.</w:t>
      </w:r>
    </w:p>
    <w:sectPr w:rsidR="00B256DF" w:rsidRPr="00B256DF" w:rsidSect="00B256DF">
      <w:type w:val="continuous"/>
      <w:pgSz w:w="11906" w:h="16838" w:code="9"/>
      <w:pgMar w:top="720" w:right="720" w:bottom="720" w:left="426" w:header="1928" w:footer="720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68DC63" w14:textId="77777777" w:rsidR="00D72852" w:rsidRDefault="00D72852" w:rsidP="00A66B18">
      <w:pPr>
        <w:spacing w:before="0" w:after="0"/>
      </w:pPr>
      <w:r>
        <w:separator/>
      </w:r>
    </w:p>
  </w:endnote>
  <w:endnote w:type="continuationSeparator" w:id="0">
    <w:p w14:paraId="3F9295F1" w14:textId="77777777" w:rsidR="00D72852" w:rsidRDefault="00D72852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E59D4" w14:textId="77777777" w:rsidR="008E0505" w:rsidRDefault="008E6BE9">
    <w:pPr>
      <w:pStyle w:val="Rodap"/>
    </w:pPr>
    <w:r w:rsidRPr="008E0505">
      <w:rPr>
        <w:noProof/>
      </w:rPr>
      <w:drawing>
        <wp:anchor distT="0" distB="0" distL="114300" distR="114300" simplePos="0" relativeHeight="251703296" behindDoc="0" locked="0" layoutInCell="1" allowOverlap="1" wp14:anchorId="16A99D78" wp14:editId="040AB0CE">
          <wp:simplePos x="0" y="0"/>
          <wp:positionH relativeFrom="page">
            <wp:posOffset>6787545</wp:posOffset>
          </wp:positionH>
          <wp:positionV relativeFrom="paragraph">
            <wp:posOffset>-48910</wp:posOffset>
          </wp:positionV>
          <wp:extent cx="687867" cy="700531"/>
          <wp:effectExtent l="0" t="0" r="0" b="0"/>
          <wp:wrapNone/>
          <wp:docPr id="186" name="Imagem 12" descr="Logotip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1D3730B5-EFCA-408A-A71D-2A9B8203C49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2" descr="Logotipo&#10;&#10;Descrição gerada automaticamente">
                    <a:extLst>
                      <a:ext uri="{FF2B5EF4-FFF2-40B4-BE49-F238E27FC236}">
                        <a16:creationId xmlns:a16="http://schemas.microsoft.com/office/drawing/2014/main" id="{1D3730B5-EFCA-408A-A71D-2A9B8203C49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00" b="22038"/>
                  <a:stretch/>
                </pic:blipFill>
                <pic:spPr>
                  <a:xfrm>
                    <a:off x="0" y="0"/>
                    <a:ext cx="687867" cy="700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0505">
      <w:rPr>
        <w:noProof/>
      </w:rPr>
      <w:drawing>
        <wp:anchor distT="0" distB="0" distL="114300" distR="114300" simplePos="0" relativeHeight="251702272" behindDoc="0" locked="0" layoutInCell="1" allowOverlap="1" wp14:anchorId="292D88C2" wp14:editId="52E43D9D">
          <wp:simplePos x="0" y="0"/>
          <wp:positionH relativeFrom="column">
            <wp:posOffset>5826022</wp:posOffset>
          </wp:positionH>
          <wp:positionV relativeFrom="paragraph">
            <wp:posOffset>25046</wp:posOffset>
          </wp:positionV>
          <wp:extent cx="533914" cy="584348"/>
          <wp:effectExtent l="0" t="0" r="0" b="6350"/>
          <wp:wrapNone/>
          <wp:docPr id="187" name="Imagem 10">
            <a:extLst xmlns:a="http://schemas.openxmlformats.org/drawingml/2006/main">
              <a:ext uri="{FF2B5EF4-FFF2-40B4-BE49-F238E27FC236}">
                <a16:creationId xmlns:a16="http://schemas.microsoft.com/office/drawing/2014/main" id="{A33120A2-75FF-4F46-9DF6-028D46F8647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10">
                    <a:extLst>
                      <a:ext uri="{FF2B5EF4-FFF2-40B4-BE49-F238E27FC236}">
                        <a16:creationId xmlns:a16="http://schemas.microsoft.com/office/drawing/2014/main" id="{A33120A2-75FF-4F46-9DF6-028D46F8647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10000" b="90000" l="10000" r="90000">
                                <a14:foregroundMark x1="31042" y1="78564" x2="31042" y2="78564"/>
                                <a14:foregroundMark x1="19588" y1="74419" x2="19588" y2="74419"/>
                                <a14:foregroundMark x1="38259" y1="76239" x2="38259" y2="76239"/>
                                <a14:foregroundMark x1="52348" y1="77351" x2="52348" y2="77351"/>
                                <a14:foregroundMark x1="65407" y1="75430" x2="65407" y2="75430"/>
                                <a14:foregroundMark x1="77663" y1="75834" x2="77663" y2="75834"/>
                                <a14:foregroundMark x1="67812" y1="88473" x2="67812" y2="88473"/>
                                <a14:backgroundMark x1="53952" y1="77958" x2="53952" y2="77958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914" cy="5843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0505">
      <w:rPr>
        <w:noProof/>
      </w:rPr>
      <w:drawing>
        <wp:anchor distT="0" distB="0" distL="114300" distR="114300" simplePos="0" relativeHeight="251701248" behindDoc="0" locked="0" layoutInCell="1" allowOverlap="1" wp14:anchorId="191C8049" wp14:editId="75723899">
          <wp:simplePos x="0" y="0"/>
          <wp:positionH relativeFrom="column">
            <wp:posOffset>4752752</wp:posOffset>
          </wp:positionH>
          <wp:positionV relativeFrom="paragraph">
            <wp:posOffset>91883</wp:posOffset>
          </wp:positionV>
          <wp:extent cx="1013467" cy="499057"/>
          <wp:effectExtent l="0" t="0" r="0" b="0"/>
          <wp:wrapNone/>
          <wp:docPr id="188" name="Imagem 8">
            <a:extLst xmlns:a="http://schemas.openxmlformats.org/drawingml/2006/main">
              <a:ext uri="{FF2B5EF4-FFF2-40B4-BE49-F238E27FC236}">
                <a16:creationId xmlns:a16="http://schemas.microsoft.com/office/drawing/2014/main" id="{3AEABBF1-3EDD-4526-9614-1D59A703A4E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8">
                    <a:extLst>
                      <a:ext uri="{FF2B5EF4-FFF2-40B4-BE49-F238E27FC236}">
                        <a16:creationId xmlns:a16="http://schemas.microsoft.com/office/drawing/2014/main" id="{3AEABBF1-3EDD-4526-9614-1D59A703A4E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460" cy="501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39F23BBF" wp14:editId="1CEAD319">
              <wp:simplePos x="0" y="0"/>
              <wp:positionH relativeFrom="column">
                <wp:posOffset>3210457</wp:posOffset>
              </wp:positionH>
              <wp:positionV relativeFrom="paragraph">
                <wp:posOffset>49219</wp:posOffset>
              </wp:positionV>
              <wp:extent cx="2030346" cy="380335"/>
              <wp:effectExtent l="0" t="0" r="0" b="0"/>
              <wp:wrapNone/>
              <wp:docPr id="72" name="CaixaDeTexto 33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0346" cy="38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F733983" w14:textId="77777777" w:rsidR="008E6BE9" w:rsidRPr="00B22CF9" w:rsidRDefault="008E6BE9" w:rsidP="008E6B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b/>
                              <w:lang w:val="pt-BR"/>
                            </w:rPr>
                          </w:pPr>
                          <w:r w:rsidRPr="00B22CF9">
                            <w:rPr>
                              <w:b/>
                              <w:kern w:val="24"/>
                              <w:lang w:val="pt-BR"/>
                            </w:rPr>
                            <w:t>Organização:</w:t>
                          </w:r>
                        </w:p>
                      </w:txbxContent>
                    </wps:txbx>
                    <wps:bodyPr wrap="square" lIns="91440" tIns="45720" rIns="91440" bIns="4572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F23BBF" id="_x0000_t202" coordsize="21600,21600" o:spt="202" path="m,l,21600r21600,l21600,xe">
              <v:stroke joinstyle="miter"/>
              <v:path gradientshapeok="t" o:connecttype="rect"/>
            </v:shapetype>
            <v:shape id="CaixaDeTexto 33" o:spid="_x0000_s1038" type="#_x0000_t202" style="position:absolute;left:0;text-align:left;margin-left:252.8pt;margin-top:3.9pt;width:159.85pt;height:29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" filled="f" stroked="f">
              <v:textbox>
                <w:txbxContent>
                  <w:p w14:paraId="2F733983" w14:textId="77777777" w:rsidR="008E6BE9" w:rsidRPr="00B22CF9" w:rsidRDefault="008E6BE9" w:rsidP="008E6BE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b/>
                        <w:lang w:val="pt-BR"/>
                      </w:rPr>
                    </w:pPr>
                    <w:r w:rsidRPr="00B22CF9">
                      <w:rPr>
                        <w:b/>
                        <w:kern w:val="24"/>
                        <w:lang w:val="pt-BR"/>
                      </w:rPr>
                      <w:t>Organização: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251707392" behindDoc="1" locked="0" layoutInCell="1" allowOverlap="1" wp14:anchorId="77B12F35" wp14:editId="636D0F3E">
          <wp:simplePos x="0" y="0"/>
          <wp:positionH relativeFrom="page">
            <wp:posOffset>1148109</wp:posOffset>
          </wp:positionH>
          <wp:positionV relativeFrom="page">
            <wp:posOffset>10153620</wp:posOffset>
          </wp:positionV>
          <wp:extent cx="2591030" cy="443525"/>
          <wp:effectExtent l="0" t="0" r="0" b="0"/>
          <wp:wrapNone/>
          <wp:docPr id="18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591030" cy="443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69EEBBA0" wp14:editId="06A0DDDE">
              <wp:simplePos x="0" y="0"/>
              <wp:positionH relativeFrom="column">
                <wp:posOffset>-743585</wp:posOffset>
              </wp:positionH>
              <wp:positionV relativeFrom="paragraph">
                <wp:posOffset>70293</wp:posOffset>
              </wp:positionV>
              <wp:extent cx="1881963" cy="244549"/>
              <wp:effectExtent l="0" t="0" r="0" b="0"/>
              <wp:wrapNone/>
              <wp:docPr id="71" name="CaixaDeTexto 33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1963" cy="244549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518235" w14:textId="77777777" w:rsidR="008E6BE9" w:rsidRPr="00B22CF9" w:rsidRDefault="008E6BE9" w:rsidP="008E6B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b/>
                              <w:lang w:val="pt-BR"/>
                            </w:rPr>
                          </w:pPr>
                          <w:r w:rsidRPr="00B22CF9">
                            <w:rPr>
                              <w:b/>
                              <w:kern w:val="24"/>
                              <w:lang w:val="pt-BR"/>
                            </w:rPr>
                            <w:t>Realização:</w:t>
                          </w:r>
                        </w:p>
                      </w:txbxContent>
                    </wps:txbx>
                    <wps:bodyPr wrap="square" lIns="91440" tIns="45720" rIns="91440" bIns="4572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EEBBA0" id="_x0000_s1039" type="#_x0000_t202" style="position:absolute;left:0;text-align:left;margin-left:-58.55pt;margin-top:5.55pt;width:148.2pt;height:1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" filled="f" stroked="f">
              <v:textbox>
                <w:txbxContent>
                  <w:p w14:paraId="7F518235" w14:textId="77777777" w:rsidR="008E6BE9" w:rsidRPr="00B22CF9" w:rsidRDefault="008E6BE9" w:rsidP="008E6BE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b/>
                        <w:lang w:val="pt-BR"/>
                      </w:rPr>
                    </w:pPr>
                    <w:r w:rsidRPr="00B22CF9">
                      <w:rPr>
                        <w:b/>
                        <w:kern w:val="24"/>
                        <w:lang w:val="pt-BR"/>
                      </w:rPr>
                      <w:t>Realização</w:t>
                    </w:r>
                    <w:r w:rsidRPr="00B22CF9">
                      <w:rPr>
                        <w:b/>
                        <w:kern w:val="24"/>
                        <w:lang w:val="pt-BR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 w:rsidR="008E0505">
      <w:rPr>
        <w:noProof/>
      </w:rPr>
      <mc:AlternateContent>
        <mc:Choice Requires="wps">
          <w:drawing>
            <wp:anchor distT="0" distB="0" distL="114300" distR="114300" simplePos="0" relativeHeight="251662847" behindDoc="1" locked="0" layoutInCell="1" allowOverlap="1" wp14:anchorId="646C40F9" wp14:editId="28057A8F">
              <wp:simplePos x="0" y="0"/>
              <wp:positionH relativeFrom="page">
                <wp:align>left</wp:align>
              </wp:positionH>
              <wp:positionV relativeFrom="paragraph">
                <wp:posOffset>-25756</wp:posOffset>
              </wp:positionV>
              <wp:extent cx="7556602" cy="636423"/>
              <wp:effectExtent l="0" t="0" r="25400" b="11430"/>
              <wp:wrapNone/>
              <wp:docPr id="55" name="Retângulo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602" cy="636423"/>
                      </a:xfrm>
                      <a:prstGeom prst="rect">
                        <a:avLst/>
                      </a:prstGeom>
                      <a:solidFill>
                        <a:srgbClr val="F1EFE2"/>
                      </a:solidFill>
                      <a:ln>
                        <a:solidFill>
                          <a:srgbClr val="F1EFE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32263E" w14:textId="77777777" w:rsidR="008E6BE9" w:rsidRDefault="008E6BE9" w:rsidP="008E6BE9">
                          <w:pPr>
                            <w:ind w:left="0"/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6C40F9" id="Retângulo 55" o:spid="_x0000_s1040" style="position:absolute;left:0;text-align:left;margin-left:0;margin-top:-2.05pt;width:595pt;height:50.1pt;z-index:-25165363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" fillcolor="#f1efe2" strokecolor="#f1efe2" strokeweight="1pt">
              <v:textbox>
                <w:txbxContent>
                  <w:p w14:paraId="1E32263E" w14:textId="77777777" w:rsidR="008E6BE9" w:rsidRDefault="008E6BE9" w:rsidP="008E6BE9">
                    <w:pPr>
                      <w:ind w:left="0"/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549796" w14:textId="77777777" w:rsidR="00D72852" w:rsidRDefault="00D72852" w:rsidP="00A66B18">
      <w:pPr>
        <w:spacing w:before="0" w:after="0"/>
      </w:pPr>
      <w:r>
        <w:separator/>
      </w:r>
    </w:p>
  </w:footnote>
  <w:footnote w:type="continuationSeparator" w:id="0">
    <w:p w14:paraId="0E32EE3A" w14:textId="77777777" w:rsidR="00D72852" w:rsidRDefault="00D72852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D81CF" w14:textId="77777777" w:rsidR="00A66B18" w:rsidRDefault="00640687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FF4573D" wp14:editId="0BC3BCBE">
          <wp:simplePos x="0" y="0"/>
          <wp:positionH relativeFrom="column">
            <wp:posOffset>5324476</wp:posOffset>
          </wp:positionH>
          <wp:positionV relativeFrom="paragraph">
            <wp:posOffset>-1152422</wp:posOffset>
          </wp:positionV>
          <wp:extent cx="1580515" cy="1459231"/>
          <wp:effectExtent l="0" t="0" r="0" b="7620"/>
          <wp:wrapNone/>
          <wp:docPr id="185" name="Imagem 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II Seminário Sementess ok fundo transparen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0515" cy="1459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2C88FB" wp14:editId="1A8FFBB9">
              <wp:simplePos x="0" y="0"/>
              <wp:positionH relativeFrom="margin">
                <wp:posOffset>518781</wp:posOffset>
              </wp:positionH>
              <wp:positionV relativeFrom="paragraph">
                <wp:posOffset>-273567</wp:posOffset>
              </wp:positionV>
              <wp:extent cx="2276475" cy="314325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6475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61E3AB" w14:textId="77777777" w:rsidR="00ED072D" w:rsidRPr="00ED072D" w:rsidRDefault="00ED072D">
                          <w:pPr>
                            <w:ind w:left="0"/>
                            <w:contextualSpacing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1"/>
                              <w:szCs w:val="21"/>
                              <w:lang w:val="pt-BR"/>
                            </w:rPr>
                          </w:pPr>
                          <w:r w:rsidRPr="00ED072D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1"/>
                              <w:szCs w:val="21"/>
                              <w:lang w:val="pt-BR"/>
                            </w:rPr>
                            <w:t>26 a 29 de Outubro de 2021</w:t>
                          </w:r>
                        </w:p>
                        <w:p w14:paraId="6E67FD8C" w14:textId="77777777" w:rsidR="00ED072D" w:rsidRPr="00ED072D" w:rsidRDefault="00ED072D" w:rsidP="00ED072D">
                          <w:pPr>
                            <w:ind w:left="0"/>
                            <w:contextualSpacing/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1"/>
                              <w:szCs w:val="21"/>
                              <w:lang w:val="pt-BR"/>
                            </w:rPr>
                          </w:pPr>
                          <w:r w:rsidRPr="00ED072D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1"/>
                              <w:szCs w:val="21"/>
                              <w:lang w:val="pt-BR"/>
                            </w:rPr>
                            <w:t xml:space="preserve">         </w:t>
                          </w:r>
                        </w:p>
                        <w:p w14:paraId="2676C950" w14:textId="77777777" w:rsidR="00ED072D" w:rsidRPr="00ED072D" w:rsidRDefault="00ED072D" w:rsidP="00ED072D">
                          <w:pPr>
                            <w:ind w:left="0"/>
                            <w:contextualSpacing/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1"/>
                              <w:szCs w:val="21"/>
                              <w:lang w:val="pt-B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C88FB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36" type="#_x0000_t202" style="position:absolute;left:0;text-align:left;margin-left:40.85pt;margin-top:-21.55pt;width:179.2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" filled="f" stroked="f" strokeweight=".5pt">
              <v:textbox>
                <w:txbxContent>
                  <w:p w14:paraId="4861E3AB" w14:textId="77777777" w:rsidR="00ED072D" w:rsidRPr="00ED072D" w:rsidRDefault="00ED072D">
                    <w:pPr>
                      <w:ind w:left="0"/>
                      <w:contextualSpacing/>
                      <w:rPr>
                        <w:rFonts w:ascii="Times New Roman" w:hAnsi="Times New Roman" w:cs="Times New Roman"/>
                        <w:color w:val="FFFFFF" w:themeColor="background1"/>
                        <w:sz w:val="21"/>
                        <w:szCs w:val="21"/>
                        <w:lang w:val="pt-BR"/>
                      </w:rPr>
                    </w:pPr>
                    <w:r w:rsidRPr="00ED072D">
                      <w:rPr>
                        <w:rFonts w:ascii="Times New Roman" w:hAnsi="Times New Roman" w:cs="Times New Roman"/>
                        <w:color w:val="FFFFFF" w:themeColor="background1"/>
                        <w:sz w:val="21"/>
                        <w:szCs w:val="21"/>
                        <w:lang w:val="pt-BR"/>
                      </w:rPr>
                      <w:t>26 a 29 de Outubro de 2021</w:t>
                    </w:r>
                  </w:p>
                  <w:p w14:paraId="6E67FD8C" w14:textId="77777777" w:rsidR="00ED072D" w:rsidRPr="00ED072D" w:rsidRDefault="00ED072D" w:rsidP="00ED072D">
                    <w:pPr>
                      <w:ind w:left="0"/>
                      <w:contextualSpacing/>
                      <w:jc w:val="center"/>
                      <w:rPr>
                        <w:rFonts w:ascii="Times New Roman" w:hAnsi="Times New Roman" w:cs="Times New Roman"/>
                        <w:color w:val="FFFFFF" w:themeColor="background1"/>
                        <w:sz w:val="21"/>
                        <w:szCs w:val="21"/>
                        <w:lang w:val="pt-BR"/>
                      </w:rPr>
                    </w:pPr>
                    <w:r w:rsidRPr="00ED072D">
                      <w:rPr>
                        <w:rFonts w:ascii="Times New Roman" w:hAnsi="Times New Roman" w:cs="Times New Roman"/>
                        <w:color w:val="FFFFFF" w:themeColor="background1"/>
                        <w:sz w:val="21"/>
                        <w:szCs w:val="21"/>
                        <w:lang w:val="pt-BR"/>
                      </w:rPr>
                      <w:t xml:space="preserve">         </w:t>
                    </w:r>
                  </w:p>
                  <w:p w14:paraId="2676C950" w14:textId="77777777" w:rsidR="00ED072D" w:rsidRPr="00ED072D" w:rsidRDefault="00ED072D" w:rsidP="00ED072D">
                    <w:pPr>
                      <w:ind w:left="0"/>
                      <w:contextualSpacing/>
                      <w:jc w:val="center"/>
                      <w:rPr>
                        <w:rFonts w:ascii="Times New Roman" w:hAnsi="Times New Roman" w:cs="Times New Roman"/>
                        <w:color w:val="FFFFFF" w:themeColor="background1"/>
                        <w:sz w:val="21"/>
                        <w:szCs w:val="21"/>
                        <w:lang w:val="pt-B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B8A979" wp14:editId="674A4273">
              <wp:simplePos x="0" y="0"/>
              <wp:positionH relativeFrom="page">
                <wp:posOffset>-41423</wp:posOffset>
              </wp:positionH>
              <wp:positionV relativeFrom="paragraph">
                <wp:posOffset>-1111766</wp:posOffset>
              </wp:positionV>
              <wp:extent cx="5381625" cy="847725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81625" cy="847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D6C4F2" w14:textId="77777777" w:rsidR="00D72852" w:rsidRPr="00D72852" w:rsidRDefault="00D72852" w:rsidP="00ED072D">
                          <w:pPr>
                            <w:spacing w:line="276" w:lineRule="auto"/>
                            <w:ind w:left="0"/>
                            <w:contextualSpacing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72852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II SEMINÁRIO DE SEMENTES EM SANTA CATARINA</w:t>
                          </w:r>
                        </w:p>
                        <w:p w14:paraId="2C4E5474" w14:textId="77777777" w:rsidR="00D72852" w:rsidRPr="00D72852" w:rsidRDefault="00ED072D" w:rsidP="00ED072D">
                          <w:pPr>
                            <w:spacing w:line="276" w:lineRule="auto"/>
                            <w:ind w:left="0"/>
                            <w:contextualSpacing/>
                            <w:rPr>
                              <w:rFonts w:ascii="Times New Roman" w:hAnsi="Times New Roman" w:cs="Times New Roman"/>
                              <w:i/>
                              <w:color w:val="FFFFFF" w:themeColor="background1"/>
                              <w:szCs w:val="24"/>
                              <w:lang w:val="pt-BR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color w:val="FFFFFF" w:themeColor="background1"/>
                              <w:szCs w:val="24"/>
                              <w:lang w:val="pt-BR"/>
                            </w:rPr>
                            <w:t xml:space="preserve">             </w:t>
                          </w:r>
                          <w:r w:rsidR="00D72852" w:rsidRPr="00D72852">
                            <w:rPr>
                              <w:rFonts w:ascii="Times New Roman" w:hAnsi="Times New Roman" w:cs="Times New Roman"/>
                              <w:i/>
                              <w:color w:val="FFFFFF" w:themeColor="background1"/>
                              <w:szCs w:val="24"/>
                              <w:lang w:val="pt-BR"/>
                            </w:rPr>
                            <w:t>Tecnologia e Inovação na Produção de Sementes</w:t>
                          </w:r>
                        </w:p>
                        <w:p w14:paraId="540AA621" w14:textId="77777777" w:rsidR="00D72852" w:rsidRPr="00D72852" w:rsidRDefault="00D72852" w:rsidP="00D72852">
                          <w:pPr>
                            <w:ind w:left="0"/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B8A979" id="Caixa de Texto 2" o:spid="_x0000_s1037" type="#_x0000_t202" style="position:absolute;left:0;text-align:left;margin-left:-3.25pt;margin-top:-87.55pt;width:423.75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" filled="f" stroked="f" strokeweight=".5pt">
              <v:textbox>
                <w:txbxContent>
                  <w:p w14:paraId="4AD6C4F2" w14:textId="77777777" w:rsidR="00D72852" w:rsidRPr="00D72852" w:rsidRDefault="00D72852" w:rsidP="00ED072D">
                    <w:pPr>
                      <w:spacing w:line="276" w:lineRule="auto"/>
                      <w:ind w:left="0"/>
                      <w:contextualSpacing/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28"/>
                        <w:szCs w:val="28"/>
                        <w:lang w:val="pt-BR"/>
                        <w14:shadow w14:blurRad="50800" w14:dist="38100" w14:dir="0" w14:sx="100000" w14:sy="100000" w14:kx="0" w14:ky="0" w14:algn="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D72852"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28"/>
                        <w:szCs w:val="28"/>
                        <w:lang w:val="pt-BR"/>
                        <w14:shadow w14:blurRad="50800" w14:dist="38100" w14:dir="0" w14:sx="100000" w14:sy="100000" w14:kx="0" w14:ky="0" w14:algn="l">
                          <w14:srgbClr w14:val="000000">
                            <w14:alpha w14:val="60000"/>
                          </w14:srgbClr>
                        </w14:shadow>
                      </w:rPr>
                      <w:t>II SEMINÁRIO DE SEMENTES EM SANTA CATARINA</w:t>
                    </w:r>
                  </w:p>
                  <w:p w14:paraId="2C4E5474" w14:textId="77777777" w:rsidR="00D72852" w:rsidRPr="00D72852" w:rsidRDefault="00ED072D" w:rsidP="00ED072D">
                    <w:pPr>
                      <w:spacing w:line="276" w:lineRule="auto"/>
                      <w:ind w:left="0"/>
                      <w:contextualSpacing/>
                      <w:rPr>
                        <w:rFonts w:ascii="Times New Roman" w:hAnsi="Times New Roman" w:cs="Times New Roman"/>
                        <w:i/>
                        <w:color w:val="FFFFFF" w:themeColor="background1"/>
                        <w:szCs w:val="24"/>
                        <w:lang w:val="pt-BR"/>
                      </w:rPr>
                    </w:pPr>
                    <w:r>
                      <w:rPr>
                        <w:rFonts w:ascii="Times New Roman" w:hAnsi="Times New Roman" w:cs="Times New Roman"/>
                        <w:i/>
                        <w:color w:val="FFFFFF" w:themeColor="background1"/>
                        <w:szCs w:val="24"/>
                        <w:lang w:val="pt-BR"/>
                      </w:rPr>
                      <w:t xml:space="preserve">             </w:t>
                    </w:r>
                    <w:r w:rsidR="00D72852" w:rsidRPr="00D72852">
                      <w:rPr>
                        <w:rFonts w:ascii="Times New Roman" w:hAnsi="Times New Roman" w:cs="Times New Roman"/>
                        <w:i/>
                        <w:color w:val="FFFFFF" w:themeColor="background1"/>
                        <w:szCs w:val="24"/>
                        <w:lang w:val="pt-BR"/>
                      </w:rPr>
                      <w:t>Tecnologia e Inovação na Produção de Sementes</w:t>
                    </w:r>
                  </w:p>
                  <w:p w14:paraId="540AA621" w14:textId="77777777" w:rsidR="00D72852" w:rsidRPr="00D72852" w:rsidRDefault="00D72852" w:rsidP="00D72852">
                    <w:pPr>
                      <w:ind w:left="0"/>
                      <w:jc w:val="center"/>
                      <w:rPr>
                        <w:rFonts w:ascii="Times New Roman" w:hAnsi="Times New Roman" w:cs="Times New Roman"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41428F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6E41829" wp14:editId="177FA354">
              <wp:simplePos x="0" y="0"/>
              <wp:positionH relativeFrom="column">
                <wp:posOffset>-612480</wp:posOffset>
              </wp:positionH>
              <wp:positionV relativeFrom="paragraph">
                <wp:posOffset>-1222744</wp:posOffset>
              </wp:positionV>
              <wp:extent cx="8248650" cy="1343025"/>
              <wp:effectExtent l="0" t="0" r="0" b="9525"/>
              <wp:wrapNone/>
              <wp:docPr id="19" name="Elemento gráfico 17" descr="Formas de destaque curvas que coletivamente constroem o design do cabeçalh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1343025"/>
                        <a:chOff x="-7144" y="-7144"/>
                        <a:chExt cx="6005513" cy="1924050"/>
                      </a:xfrm>
                    </wpg:grpSpPr>
                    <wps:wsp>
                      <wps:cNvPr id="20" name="Forma Livre: Forma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FE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orma Livre: Forma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5E3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orma livre: Forma 23"/>
                      <wps:cNvSpPr/>
                      <wps:spPr>
                        <a:xfrm>
                          <a:off x="-7144" y="-7144"/>
                          <a:ext cx="6000750" cy="1337283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B0B2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orma livre: Forma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EFE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D65B0A" id="Elemento gráfico 17" o:spid="_x0000_s1026" alt="Formas de destaque curvas que coletivamente constroem o design do cabeçalho" style="position:absolute;margin-left:-48.25pt;margin-top:-96.3pt;width:649.5pt;height:105.75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">
              <v:shape id="Forma Livre: Forma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" path="m3869531,1359694v,,-489585,474345,-1509712,384810c1339691,1654969,936784,1180624,7144,1287304l7144,7144r3862387,l3869531,1359694xe" fillcolor="#f1efe2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orma Livre: Forma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" path="m7144,1699736v,,1403032,618173,2927032,-215265c4459129,651986,5998369,893921,5998369,893921r,-886777l7144,7144r,1692592xe" fillcolor="#415e32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orma livre: Forma 23" o:spid="_x0000_s1029" style="position:absolute;left:-71;top:-71;width:60007;height:13372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" path="m7144,7144r,606742c647224,1034891,2136934,964406,3546634,574834,4882039,205264,5998369,893921,5998369,893921r,-886777l7144,7144xe" fillcolor="#9b0b23" stroked="f">
                <v:stroke joinstyle="miter"/>
                <v:path arrowok="t" o:connecttype="custom" o:connectlocs="7144,10558;7144,907241;3546634,849527;5998369,1321094;5998369,10558;7144,10558" o:connectangles="0,0,0,0,0,0"/>
              </v:shape>
              <v:shape id="Forma livre: Forma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" path="m7144,481489c380524,602456,751999,764381,1305401,812959,2325529,902494,2815114,428149,2815114,428149r,-421005c2332196,236696,1376839,568166,7144,481489xe" fillcolor="#f1efe2" stroked="f"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852"/>
    <w:rsid w:val="00032A37"/>
    <w:rsid w:val="00045401"/>
    <w:rsid w:val="00083BAA"/>
    <w:rsid w:val="000B1500"/>
    <w:rsid w:val="00100D9D"/>
    <w:rsid w:val="0010680C"/>
    <w:rsid w:val="00113D79"/>
    <w:rsid w:val="00152B0B"/>
    <w:rsid w:val="001766D6"/>
    <w:rsid w:val="00192419"/>
    <w:rsid w:val="001C270D"/>
    <w:rsid w:val="001D0B5A"/>
    <w:rsid w:val="001E2320"/>
    <w:rsid w:val="001E7C70"/>
    <w:rsid w:val="00214E28"/>
    <w:rsid w:val="00352B81"/>
    <w:rsid w:val="00373AF6"/>
    <w:rsid w:val="00394757"/>
    <w:rsid w:val="003A0150"/>
    <w:rsid w:val="003E24DF"/>
    <w:rsid w:val="0041428F"/>
    <w:rsid w:val="00452F49"/>
    <w:rsid w:val="004679A8"/>
    <w:rsid w:val="004A2B0D"/>
    <w:rsid w:val="004E01B2"/>
    <w:rsid w:val="005158A2"/>
    <w:rsid w:val="005741F8"/>
    <w:rsid w:val="005B0455"/>
    <w:rsid w:val="005C2210"/>
    <w:rsid w:val="00615018"/>
    <w:rsid w:val="0062123A"/>
    <w:rsid w:val="00640687"/>
    <w:rsid w:val="00646E75"/>
    <w:rsid w:val="00656C0D"/>
    <w:rsid w:val="006E3A16"/>
    <w:rsid w:val="006F6F10"/>
    <w:rsid w:val="00714317"/>
    <w:rsid w:val="00783E79"/>
    <w:rsid w:val="007B5AE8"/>
    <w:rsid w:val="007F5192"/>
    <w:rsid w:val="008E0505"/>
    <w:rsid w:val="008E6BE9"/>
    <w:rsid w:val="008F0ED9"/>
    <w:rsid w:val="00906027"/>
    <w:rsid w:val="009213C3"/>
    <w:rsid w:val="00990E3D"/>
    <w:rsid w:val="009C00D4"/>
    <w:rsid w:val="009D6510"/>
    <w:rsid w:val="009F6646"/>
    <w:rsid w:val="00A26FE7"/>
    <w:rsid w:val="00A66B18"/>
    <w:rsid w:val="00A6783B"/>
    <w:rsid w:val="00A96CF8"/>
    <w:rsid w:val="00AA089B"/>
    <w:rsid w:val="00AE1388"/>
    <w:rsid w:val="00AF3982"/>
    <w:rsid w:val="00B22CF9"/>
    <w:rsid w:val="00B256DF"/>
    <w:rsid w:val="00B50294"/>
    <w:rsid w:val="00B57D6E"/>
    <w:rsid w:val="00C701F7"/>
    <w:rsid w:val="00C70786"/>
    <w:rsid w:val="00CC78A4"/>
    <w:rsid w:val="00D10958"/>
    <w:rsid w:val="00D66593"/>
    <w:rsid w:val="00D72852"/>
    <w:rsid w:val="00DE6DA2"/>
    <w:rsid w:val="00DF2D30"/>
    <w:rsid w:val="00E4786A"/>
    <w:rsid w:val="00E55D74"/>
    <w:rsid w:val="00E6540C"/>
    <w:rsid w:val="00E81E2A"/>
    <w:rsid w:val="00ED072D"/>
    <w:rsid w:val="00EE0952"/>
    <w:rsid w:val="00F97C55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C9CE81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PT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Ttulo1">
    <w:name w:val="heading 1"/>
    <w:basedOn w:val="Normal"/>
    <w:next w:val="Normal"/>
    <w:link w:val="Ttulo1Ch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Destinatrio1">
    <w:name w:val="Destinatário1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udao">
    <w:name w:val="Salutation"/>
    <w:basedOn w:val="Normal"/>
    <w:link w:val="SaudaoChar"/>
    <w:uiPriority w:val="4"/>
    <w:unhideWhenUsed/>
    <w:qFormat/>
    <w:rsid w:val="00A66B18"/>
    <w:pPr>
      <w:spacing w:before="720"/>
    </w:pPr>
  </w:style>
  <w:style w:type="character" w:customStyle="1" w:styleId="SaudaoChar">
    <w:name w:val="Saudação Char"/>
    <w:basedOn w:val="Fontepargpadro"/>
    <w:link w:val="Saudao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Encerramento">
    <w:name w:val="Closing"/>
    <w:basedOn w:val="Normal"/>
    <w:next w:val="Assinatura"/>
    <w:link w:val="EncerramentoChar"/>
    <w:uiPriority w:val="6"/>
    <w:unhideWhenUsed/>
    <w:qFormat/>
    <w:rsid w:val="00A6783B"/>
    <w:pPr>
      <w:spacing w:before="480" w:after="960"/>
    </w:pPr>
  </w:style>
  <w:style w:type="character" w:customStyle="1" w:styleId="EncerramentoChar">
    <w:name w:val="Encerramento Char"/>
    <w:basedOn w:val="Fontepargpadro"/>
    <w:link w:val="Encerramento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Assinatura">
    <w:name w:val="Signature"/>
    <w:basedOn w:val="Normal"/>
    <w:link w:val="Assinatura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AssinaturaChar">
    <w:name w:val="Assinatura Char"/>
    <w:basedOn w:val="Fontepargpadro"/>
    <w:link w:val="Assinatura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3E24DF"/>
    <w:pPr>
      <w:spacing w:after="0"/>
      <w:jc w:val="right"/>
    </w:pPr>
  </w:style>
  <w:style w:type="character" w:customStyle="1" w:styleId="CabealhoChar">
    <w:name w:val="Cabeçalho Char"/>
    <w:basedOn w:val="Fontepargpadro"/>
    <w:link w:val="Cabealho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Forte">
    <w:name w:val="Strong"/>
    <w:basedOn w:val="Fontepargpadro"/>
    <w:uiPriority w:val="1"/>
    <w:semiHidden/>
    <w:rsid w:val="003E24DF"/>
    <w:rPr>
      <w:b/>
      <w:bCs/>
    </w:rPr>
  </w:style>
  <w:style w:type="paragraph" w:customStyle="1" w:styleId="Informaesdecontato">
    <w:name w:val="Informações de contat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Ttulo2Char">
    <w:name w:val="Título 2 Char"/>
    <w:basedOn w:val="Fontepargpadro"/>
    <w:link w:val="Ttulo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TextodoEspaoReservado">
    <w:name w:val="Placeholder Text"/>
    <w:basedOn w:val="Fontepargpadro"/>
    <w:uiPriority w:val="99"/>
    <w:semiHidden/>
    <w:rsid w:val="001766D6"/>
    <w:rPr>
      <w:color w:val="808080"/>
    </w:rPr>
  </w:style>
  <w:style w:type="paragraph" w:styleId="Rodap">
    <w:name w:val="footer"/>
    <w:basedOn w:val="Normal"/>
    <w:link w:val="Rodap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tipo">
    <w:name w:val="Logotipo"/>
    <w:basedOn w:val="Normal"/>
    <w:next w:val="Normal"/>
    <w:link w:val="CaracteredeLogotipo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CaracteredeLogotipo">
    <w:name w:val="Caractere de Logotipo"/>
    <w:basedOn w:val="Fontepargpadro"/>
    <w:link w:val="Logotip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character" w:styleId="Hyperlink">
    <w:name w:val="Hyperlink"/>
    <w:basedOn w:val="Fontepargpadro"/>
    <w:uiPriority w:val="99"/>
    <w:unhideWhenUsed/>
    <w:rsid w:val="00640687"/>
    <w:rPr>
      <w:color w:val="F49100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40687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640687"/>
    <w:pPr>
      <w:widowControl w:val="0"/>
      <w:autoSpaceDE w:val="0"/>
      <w:autoSpaceDN w:val="0"/>
      <w:spacing w:before="0" w:after="0"/>
      <w:ind w:left="0" w:right="0"/>
    </w:pPr>
    <w:rPr>
      <w:rFonts w:ascii="Times New Roman" w:eastAsia="Times New Roman" w:hAnsi="Times New Roman" w:cs="Times New Roman"/>
      <w:color w:val="auto"/>
      <w:kern w:val="0"/>
      <w:szCs w:val="24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640687"/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log.excelforo.com/2012/04/grafico-excel-con-maximos-y-minimos.htm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blog.excelforo.com/2012/04/grafico-excel-con-maximos-y-minimos.html" TargetMode="External"/><Relationship Id="rId17" Type="http://schemas.openxmlformats.org/officeDocument/2006/relationships/hyperlink" Target="https://creativecommons.org/licenses/by-nc-nd/3.0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blog.excelforo.com/2012/04/grafico-excel-con-maximos-y-minimos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creativecommons.org/licenses/by-nc-nd/3.0/" TargetMode="Externa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2591966060\AppData\Roaming\Microsoft\Templates\Papel%20timbrado%20com%20curva%20azul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DDD0F1442FE5245827A36B655CCFDDF" ma:contentTypeVersion="14" ma:contentTypeDescription="Crie um novo documento." ma:contentTypeScope="" ma:versionID="4e4251f76b60d6b5cd5f14495229b55b">
  <xsd:schema xmlns:xsd="http://www.w3.org/2001/XMLSchema" xmlns:xs="http://www.w3.org/2001/XMLSchema" xmlns:p="http://schemas.microsoft.com/office/2006/metadata/properties" xmlns:ns3="14231e91-b486-4165-b324-9076dec046c3" xmlns:ns4="318f1e19-2c9d-4801-8088-1a458c645a07" targetNamespace="http://schemas.microsoft.com/office/2006/metadata/properties" ma:root="true" ma:fieldsID="3a46bca68b51a2601c1bc97bb706586b" ns3:_="" ns4:_="">
    <xsd:import namespace="14231e91-b486-4165-b324-9076dec046c3"/>
    <xsd:import namespace="318f1e19-2c9d-4801-8088-1a458c645a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31e91-b486-4165-b324-9076dec046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f1e19-2c9d-4801-8088-1a458c645a0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14231e91-b486-4165-b324-9076dec046c3" xsi:nil="true"/>
  </documentManagement>
</p:properties>
</file>

<file path=customXml/itemProps1.xml><?xml version="1.0" encoding="utf-8"?>
<ds:datastoreItem xmlns:ds="http://schemas.openxmlformats.org/officeDocument/2006/customXml" ds:itemID="{31DDDB69-5E78-47C4-8CE2-BCD9383949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31e91-b486-4165-b324-9076dec046c3"/>
    <ds:schemaRef ds:uri="318f1e19-2c9d-4801-8088-1a458c645a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72AD07-53A3-41FC-A530-2744C14395A4}">
  <ds:schemaRefs>
    <ds:schemaRef ds:uri="http://purl.org/dc/dcmitype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14231e91-b486-4165-b324-9076dec046c3"/>
    <ds:schemaRef ds:uri="http://purl.org/dc/elements/1.1/"/>
    <ds:schemaRef ds:uri="318f1e19-2c9d-4801-8088-1a458c645a07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com curva azul</Template>
  <TotalTime>0</TotalTime>
  <Pages>1</Pages>
  <Words>222</Words>
  <Characters>1203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2021-10-04T20:02:00Z</dcterms:created>
  <dcterms:modified xsi:type="dcterms:W3CDTF">2021-10-04T21:32:00Z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0x0101005DDD0F1442FE5245827A36B655CCFDDF</vt:lpwstr>
  </property>
</Properties>
</file>